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C81C8" w14:textId="77777777" w:rsidR="00C03DC3" w:rsidRDefault="00C03DC3" w:rsidP="00A8550D">
      <w:pPr>
        <w:rPr>
          <w:lang/>
        </w:rPr>
      </w:pPr>
    </w:p>
    <w:p w14:paraId="2DC1082C" w14:textId="77777777" w:rsidR="00C03DC3" w:rsidRDefault="00C03DC3" w:rsidP="00A8550D">
      <w:pPr>
        <w:rPr>
          <w:lang/>
        </w:rPr>
      </w:pPr>
    </w:p>
    <w:p w14:paraId="54242F66" w14:textId="6FA6CBEE" w:rsidR="00CF61E0" w:rsidRPr="00BF4597" w:rsidRDefault="00CF61E0" w:rsidP="00CF61E0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sz w:val="40"/>
          <w:szCs w:val="40"/>
          <w:lang w:val="en-US"/>
        </w:rPr>
        <w:t xml:space="preserve">Position: </w:t>
      </w:r>
      <w:r w:rsidR="00A45080" w:rsidRPr="00BF4597">
        <w:rPr>
          <w:rStyle w:val="normaltextrun"/>
          <w:rFonts w:asciiTheme="minorHAnsi" w:hAnsiTheme="minorHAnsi" w:cstheme="minorHAnsi"/>
          <w:b/>
          <w:bCs/>
          <w:color w:val="808080"/>
          <w:sz w:val="40"/>
          <w:szCs w:val="40"/>
          <w:lang w:val="en-US"/>
        </w:rPr>
        <w:t>Meteorologist</w:t>
      </w:r>
      <w:r w:rsidR="00BF4597">
        <w:rPr>
          <w:rStyle w:val="normaltextrun"/>
          <w:rFonts w:asciiTheme="minorHAnsi" w:hAnsiTheme="minorHAnsi" w:cstheme="minorHAnsi"/>
          <w:b/>
          <w:bCs/>
          <w:color w:val="808080"/>
          <w:sz w:val="40"/>
          <w:szCs w:val="40"/>
          <w:lang w:val="en-US"/>
        </w:rPr>
        <w:t xml:space="preserve"> Spain</w:t>
      </w:r>
      <w:r w:rsidR="00A45080" w:rsidRPr="00BF4597">
        <w:rPr>
          <w:rStyle w:val="normaltextrun"/>
          <w:rFonts w:asciiTheme="minorHAnsi" w:hAnsiTheme="minorHAnsi" w:cstheme="minorHAnsi"/>
          <w:b/>
          <w:bCs/>
          <w:color w:val="808080"/>
          <w:sz w:val="40"/>
          <w:szCs w:val="40"/>
          <w:lang w:val="en-US"/>
        </w:rPr>
        <w:t xml:space="preserve"> (m/</w:t>
      </w:r>
      <w:r w:rsidR="008C3D3A">
        <w:rPr>
          <w:rStyle w:val="normaltextrun"/>
          <w:rFonts w:asciiTheme="minorHAnsi" w:hAnsiTheme="minorHAnsi" w:cstheme="minorHAnsi"/>
          <w:b/>
          <w:bCs/>
          <w:color w:val="808080"/>
          <w:sz w:val="40"/>
          <w:szCs w:val="40"/>
          <w:lang w:val="en-US"/>
        </w:rPr>
        <w:t>f</w:t>
      </w:r>
      <w:r w:rsidR="00A45080" w:rsidRPr="00BF4597">
        <w:rPr>
          <w:rStyle w:val="normaltextrun"/>
          <w:rFonts w:asciiTheme="minorHAnsi" w:hAnsiTheme="minorHAnsi" w:cstheme="minorHAnsi"/>
          <w:b/>
          <w:bCs/>
          <w:color w:val="808080"/>
          <w:sz w:val="40"/>
          <w:szCs w:val="40"/>
          <w:lang w:val="en-US"/>
        </w:rPr>
        <w:t>/d)</w:t>
      </w:r>
      <w:r w:rsidRPr="00BF4597">
        <w:rPr>
          <w:rStyle w:val="eop"/>
          <w:rFonts w:asciiTheme="minorHAnsi" w:hAnsiTheme="minorHAnsi" w:cstheme="minorHAnsi"/>
          <w:color w:val="808080"/>
          <w:sz w:val="40"/>
          <w:szCs w:val="40"/>
        </w:rPr>
        <w:t> </w:t>
      </w:r>
    </w:p>
    <w:p w14:paraId="0B3B4628" w14:textId="77777777" w:rsidR="00CF61E0" w:rsidRPr="00BF4597" w:rsidRDefault="00CF61E0" w:rsidP="00CF61E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eop"/>
          <w:rFonts w:asciiTheme="minorHAnsi" w:hAnsiTheme="minorHAnsi" w:cstheme="minorHAnsi"/>
          <w:color w:val="374151"/>
        </w:rPr>
        <w:t> </w:t>
      </w:r>
    </w:p>
    <w:p w14:paraId="7BFF27CC" w14:textId="65697673" w:rsidR="00CF61E0" w:rsidRPr="00BF4597" w:rsidRDefault="00CF61E0" w:rsidP="00CF61E0">
      <w:pPr>
        <w:pStyle w:val="paragraph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color w:val="001540"/>
        </w:rPr>
      </w:pPr>
      <w:r w:rsidRPr="00BF4597">
        <w:rPr>
          <w:rStyle w:val="normaltextrun"/>
          <w:rFonts w:asciiTheme="minorHAnsi" w:hAnsiTheme="minorHAnsi" w:cstheme="minorHAnsi"/>
          <w:color w:val="000000"/>
          <w:lang w:val="en-US"/>
        </w:rPr>
        <w:t xml:space="preserve">Location: Remote </w:t>
      </w:r>
      <w:r w:rsidR="008C3D3A">
        <w:rPr>
          <w:rStyle w:val="normaltextrun"/>
          <w:rFonts w:asciiTheme="minorHAnsi" w:hAnsiTheme="minorHAnsi" w:cstheme="minorHAnsi"/>
          <w:color w:val="000000"/>
          <w:lang w:val="en-US"/>
        </w:rPr>
        <w:t>based in Spain</w:t>
      </w:r>
    </w:p>
    <w:p w14:paraId="06A6B0F4" w14:textId="77777777" w:rsidR="00CF61E0" w:rsidRPr="00BF4597" w:rsidRDefault="00CF61E0" w:rsidP="00CF61E0">
      <w:pPr>
        <w:pStyle w:val="paragraph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color w:val="001540"/>
        </w:rPr>
      </w:pPr>
      <w:r w:rsidRPr="00BF4597">
        <w:rPr>
          <w:rStyle w:val="normaltextrun"/>
          <w:rFonts w:asciiTheme="minorHAnsi" w:hAnsiTheme="minorHAnsi" w:cstheme="minorHAnsi"/>
          <w:color w:val="000000"/>
          <w:lang w:val="en-US"/>
        </w:rPr>
        <w:t>Type: Full-time</w:t>
      </w:r>
      <w:r w:rsidRPr="00BF4597">
        <w:rPr>
          <w:rStyle w:val="eop"/>
          <w:rFonts w:asciiTheme="minorHAnsi" w:hAnsiTheme="minorHAnsi" w:cstheme="minorHAnsi"/>
          <w:color w:val="000000"/>
        </w:rPr>
        <w:t> </w:t>
      </w:r>
    </w:p>
    <w:p w14:paraId="43DF2D39" w14:textId="5C38A93C" w:rsidR="00CF61E0" w:rsidRPr="00BF4597" w:rsidRDefault="00CF61E0" w:rsidP="00CF61E0">
      <w:pPr>
        <w:pStyle w:val="paragraph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080" w:firstLine="0"/>
        <w:jc w:val="both"/>
        <w:textAlignment w:val="baseline"/>
        <w:rPr>
          <w:rFonts w:asciiTheme="minorHAnsi" w:hAnsiTheme="minorHAnsi" w:cstheme="minorHAnsi"/>
          <w:color w:val="001540"/>
        </w:rPr>
      </w:pPr>
      <w:r w:rsidRPr="00BF4597">
        <w:rPr>
          <w:rStyle w:val="normaltextrun"/>
          <w:rFonts w:asciiTheme="minorHAnsi" w:hAnsiTheme="minorHAnsi" w:cstheme="minorHAnsi"/>
          <w:color w:val="000000"/>
          <w:lang w:val="en-US"/>
        </w:rPr>
        <w:t xml:space="preserve">Department: </w:t>
      </w:r>
      <w:r w:rsidR="00B16DE9" w:rsidRPr="00BF4597">
        <w:rPr>
          <w:rStyle w:val="normaltextrun"/>
          <w:rFonts w:asciiTheme="minorHAnsi" w:hAnsiTheme="minorHAnsi" w:cstheme="minorHAnsi"/>
          <w:color w:val="000000"/>
          <w:lang w:val="en-US"/>
        </w:rPr>
        <w:t>Forecasting</w:t>
      </w:r>
      <w:r w:rsidRPr="00BF4597">
        <w:rPr>
          <w:rStyle w:val="eop"/>
          <w:rFonts w:asciiTheme="minorHAnsi" w:hAnsiTheme="minorHAnsi" w:cstheme="minorHAnsi"/>
          <w:color w:val="000000"/>
        </w:rPr>
        <w:t> </w:t>
      </w:r>
    </w:p>
    <w:p w14:paraId="63D6C077" w14:textId="77777777" w:rsidR="00CF61E0" w:rsidRPr="00BF4597" w:rsidRDefault="00CF61E0" w:rsidP="00CF61E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scxw7579390"/>
          <w:rFonts w:asciiTheme="minorHAnsi" w:hAnsiTheme="minorHAnsi" w:cstheme="minorHAnsi"/>
          <w:color w:val="001540"/>
          <w:sz w:val="18"/>
          <w:szCs w:val="18"/>
        </w:rPr>
        <w:t> </w:t>
      </w:r>
      <w:r w:rsidRPr="00BF4597">
        <w:rPr>
          <w:rFonts w:asciiTheme="minorHAnsi" w:hAnsiTheme="minorHAnsi" w:cstheme="minorHAnsi"/>
          <w:color w:val="001540"/>
          <w:sz w:val="18"/>
          <w:szCs w:val="18"/>
        </w:rPr>
        <w:br/>
      </w:r>
      <w:r w:rsidRPr="00BF4597">
        <w:rPr>
          <w:rStyle w:val="eop"/>
          <w:rFonts w:asciiTheme="minorHAnsi" w:hAnsiTheme="minorHAnsi" w:cstheme="minorHAnsi"/>
          <w:color w:val="001540"/>
          <w:sz w:val="22"/>
          <w:szCs w:val="22"/>
        </w:rPr>
        <w:t> </w:t>
      </w:r>
    </w:p>
    <w:p w14:paraId="40A2907D" w14:textId="798E26E6" w:rsidR="00CF61E0" w:rsidRPr="00BF4597" w:rsidRDefault="00CF61E0" w:rsidP="00CF61E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>This is Weather Solutions</w:t>
      </w:r>
    </w:p>
    <w:p w14:paraId="378DDD88" w14:textId="77777777" w:rsidR="00CF61E0" w:rsidRPr="00BF4597" w:rsidRDefault="00CF61E0" w:rsidP="00CF61E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eop"/>
          <w:rFonts w:asciiTheme="minorHAnsi" w:hAnsiTheme="minorHAnsi" w:cstheme="minorHAnsi"/>
          <w:color w:val="002060"/>
          <w:sz w:val="22"/>
          <w:szCs w:val="22"/>
        </w:rPr>
        <w:t> </w:t>
      </w:r>
    </w:p>
    <w:p w14:paraId="5878873E" w14:textId="2230F1F2" w:rsidR="00CF61E0" w:rsidRPr="00BF4597" w:rsidRDefault="00CF61E0" w:rsidP="00CF61E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Weather Solutions is privately held weather forecasting company that provides actionable weather insights, helping B2B customers build a safer, more productive and sustainable world. Since the company was founded in 2018, it has enjoyed a very successful growth, enabling to serve customers around the world with the most accurate forecast available in the market. </w:t>
      </w:r>
      <w:r w:rsidRPr="00BF4597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2E93163" w14:textId="66BC8CA7" w:rsidR="00CF61E0" w:rsidRPr="00BF4597" w:rsidRDefault="00CF61E0" w:rsidP="00CF61E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Our current team consists of experienced meteorologists, data scientists, developers and salespersons working together on big data weather solutions for the mobility, energy, agricultural and media </w:t>
      </w:r>
      <w:r w:rsidR="00B63108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market.</w:t>
      </w:r>
    </w:p>
    <w:p w14:paraId="4BE1BFD9" w14:textId="77777777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</w:pPr>
    </w:p>
    <w:p w14:paraId="05AA6340" w14:textId="36F47507" w:rsidR="00C4590D" w:rsidRPr="00BF4597" w:rsidRDefault="00A45080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>Meteorologist</w:t>
      </w:r>
      <w:r w:rsidR="00C4590D"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 xml:space="preserve"> - Winter Roads/Mobility Sector</w:t>
      </w:r>
      <w:r w:rsidR="00C4590D" w:rsidRPr="00BF4597">
        <w:rPr>
          <w:rStyle w:val="eop"/>
          <w:rFonts w:asciiTheme="minorHAnsi" w:hAnsiTheme="minorHAnsi" w:cstheme="minorHAnsi"/>
          <w:color w:val="808080"/>
        </w:rPr>
        <w:t> </w:t>
      </w:r>
    </w:p>
    <w:p w14:paraId="74AE4146" w14:textId="77777777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eop"/>
          <w:rFonts w:asciiTheme="minorHAnsi" w:hAnsiTheme="minorHAnsi" w:cstheme="minorHAnsi"/>
          <w:color w:val="002060"/>
          <w:sz w:val="22"/>
          <w:szCs w:val="22"/>
        </w:rPr>
        <w:t> </w:t>
      </w:r>
    </w:p>
    <w:p w14:paraId="5C0B0F04" w14:textId="37C4A09C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We are actively seeking a </w:t>
      </w:r>
      <w:r w:rsidR="00AF7497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Meteorologist </w:t>
      </w: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specializing in the winter roads and Mobility sector to join our dynamic team based in </w:t>
      </w:r>
      <w:r w:rsidR="00AF7497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Spain</w:t>
      </w: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. As a valued member of our team, you will be responsible for </w:t>
      </w:r>
      <w:r w:rsidR="00A45080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advising and supporting our Spanish customers on winter road maintenance strategies based on our </w:t>
      </w:r>
      <w:r w:rsidR="00B63108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cutting-edge</w:t>
      </w:r>
      <w:r w:rsidR="00A45080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weather forecasts. </w:t>
      </w: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You'll work closely with the international </w:t>
      </w:r>
      <w:r w:rsidR="00AF7497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Forecasting</w:t>
      </w: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team and report to the </w:t>
      </w:r>
      <w:r w:rsidR="00AF7497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Head of </w:t>
      </w:r>
      <w:r w:rsidR="00B16DE9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Forecasting</w:t>
      </w:r>
      <w:r w:rsidR="00AF7497"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in Spain.</w:t>
      </w:r>
      <w:r w:rsidRPr="00BF4597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F4BFE92" w14:textId="77777777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eop"/>
          <w:rFonts w:asciiTheme="minorHAnsi" w:hAnsiTheme="minorHAnsi" w:cstheme="minorHAnsi"/>
          <w:color w:val="374151"/>
          <w:sz w:val="22"/>
          <w:szCs w:val="22"/>
        </w:rPr>
        <w:t> </w:t>
      </w:r>
    </w:p>
    <w:p w14:paraId="71679AA5" w14:textId="0E8C3624" w:rsidR="00AF7497" w:rsidRPr="00BF4597" w:rsidRDefault="00AF7497" w:rsidP="00B16DE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>What you ‘ll do:</w:t>
      </w:r>
      <w:r w:rsidRPr="00BF4597">
        <w:rPr>
          <w:rStyle w:val="eop"/>
          <w:rFonts w:asciiTheme="minorHAnsi" w:hAnsiTheme="minorHAnsi" w:cstheme="minorHAnsi"/>
          <w:color w:val="808080"/>
        </w:rPr>
        <w:t> </w:t>
      </w:r>
    </w:p>
    <w:p w14:paraId="3B6CD7C9" w14:textId="16607D72" w:rsidR="00BF4597" w:rsidRDefault="00BF4597" w:rsidP="00B16DE9">
      <w:pPr>
        <w:pStyle w:val="paragraph"/>
        <w:numPr>
          <w:ilvl w:val="0"/>
          <w:numId w:val="36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Analyse and prepare </w:t>
      </w: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tailored weather forecasts for winter road maintenance services in Spain.</w:t>
      </w:r>
    </w:p>
    <w:p w14:paraId="6E8F7867" w14:textId="0054FDC2" w:rsidR="00B16DE9" w:rsidRPr="00BF4597" w:rsidRDefault="008C3D3A" w:rsidP="00B16DE9">
      <w:pPr>
        <w:pStyle w:val="paragraph"/>
        <w:numPr>
          <w:ilvl w:val="0"/>
          <w:numId w:val="36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Draft</w:t>
      </w:r>
      <w:r w:rsidR="00B16DE9"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 meteorological and climatological bulletins.</w:t>
      </w:r>
    </w:p>
    <w:p w14:paraId="6071A7CE" w14:textId="77777777" w:rsidR="008C3D3A" w:rsidRPr="008C3D3A" w:rsidRDefault="008C3D3A" w:rsidP="008C3D3A">
      <w:pPr>
        <w:pStyle w:val="paragraph"/>
        <w:numPr>
          <w:ilvl w:val="0"/>
          <w:numId w:val="36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8C3D3A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Prepare and disseminate weather alerts and warnings.</w:t>
      </w:r>
    </w:p>
    <w:p w14:paraId="270179E3" w14:textId="77777777" w:rsidR="00E16FB4" w:rsidRDefault="008C3D3A" w:rsidP="008C3D3A">
      <w:pPr>
        <w:pStyle w:val="paragraph"/>
        <w:numPr>
          <w:ilvl w:val="0"/>
          <w:numId w:val="36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8C3D3A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Conduct daily briefings and updates for our customers via telephone or video calls regarding the weather situation</w:t>
      </w:r>
      <w:r w:rsidR="00B16DE9"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.</w:t>
      </w:r>
    </w:p>
    <w:p w14:paraId="35356714" w14:textId="32220715" w:rsidR="00AF7497" w:rsidRPr="00B63108" w:rsidRDefault="00E16FB4" w:rsidP="008C3D3A">
      <w:pPr>
        <w:pStyle w:val="paragraph"/>
        <w:numPr>
          <w:ilvl w:val="0"/>
          <w:numId w:val="36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63108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Visit </w:t>
      </w:r>
      <w:r w:rsidR="001751A5" w:rsidRPr="00B63108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customers</w:t>
      </w:r>
      <w:r w:rsidRPr="00B63108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 in Spain, giving presentations with meteorological insights, and support the commercial team.</w:t>
      </w:r>
    </w:p>
    <w:p w14:paraId="33682B83" w14:textId="7F1CDD32" w:rsidR="00AF7497" w:rsidRPr="00BF4597" w:rsidRDefault="00AF7497" w:rsidP="00B16DE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 xml:space="preserve">About you: </w:t>
      </w:r>
    </w:p>
    <w:p w14:paraId="1D38ED5E" w14:textId="4C59F5E6" w:rsidR="00B16DE9" w:rsidRPr="00BF4597" w:rsidRDefault="00B16DE9" w:rsidP="00BF4597">
      <w:pPr>
        <w:pStyle w:val="paragraph"/>
        <w:numPr>
          <w:ilvl w:val="0"/>
          <w:numId w:val="42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Excellent communication skills, both orally and in writing.</w:t>
      </w:r>
    </w:p>
    <w:p w14:paraId="3D82B635" w14:textId="23E00195" w:rsidR="00B16DE9" w:rsidRPr="00BF4597" w:rsidRDefault="00BF4597" w:rsidP="00BF4597">
      <w:pPr>
        <w:pStyle w:val="paragraph"/>
        <w:numPr>
          <w:ilvl w:val="0"/>
          <w:numId w:val="42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You are energetic, </w:t>
      </w:r>
      <w:r w:rsidR="008C3D3A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analytical</w:t>
      </w: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 and working proactively at a fast pace.</w:t>
      </w:r>
    </w:p>
    <w:p w14:paraId="0EF54AC4" w14:textId="347BEF96" w:rsidR="008C3D3A" w:rsidRPr="008C3D3A" w:rsidRDefault="00B16DE9" w:rsidP="008C3D3A">
      <w:pPr>
        <w:pStyle w:val="paragraph"/>
        <w:numPr>
          <w:ilvl w:val="0"/>
          <w:numId w:val="42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Willingness to work in shifts, including weekends</w:t>
      </w:r>
      <w:r w:rsidR="008C3D3A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 and </w:t>
      </w:r>
      <w:r w:rsidR="00B63108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bank holidays</w:t>
      </w:r>
      <w:r w:rsidR="008C3D3A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.</w:t>
      </w:r>
    </w:p>
    <w:p w14:paraId="2965C158" w14:textId="77777777" w:rsidR="00AF7497" w:rsidRPr="00BF4597" w:rsidRDefault="00AF7497" w:rsidP="00AF749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eastAsiaTheme="minorEastAsia" w:hAnsiTheme="minorHAnsi" w:cstheme="minorHAnsi"/>
        </w:rPr>
      </w:pPr>
    </w:p>
    <w:p w14:paraId="6D78C5FA" w14:textId="77777777" w:rsidR="00AF7497" w:rsidRPr="00BF4597" w:rsidRDefault="00AF7497" w:rsidP="00AF7497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eastAsiaTheme="minorEastAsia" w:hAnsiTheme="minorHAnsi" w:cstheme="minorHAnsi"/>
        </w:rPr>
      </w:pPr>
    </w:p>
    <w:p w14:paraId="134FA1AA" w14:textId="77777777" w:rsidR="00BF4597" w:rsidRDefault="00BF4597" w:rsidP="00B16DE9">
      <w:pPr>
        <w:pStyle w:val="paragraph"/>
        <w:shd w:val="clear" w:color="auto" w:fill="FFFFFF"/>
        <w:spacing w:before="0" w:after="0"/>
        <w:textAlignment w:val="baseline"/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</w:pPr>
    </w:p>
    <w:p w14:paraId="56FBD1BD" w14:textId="32CD9165" w:rsidR="00AF7497" w:rsidRPr="00BF4597" w:rsidRDefault="00AF7497" w:rsidP="00B16DE9">
      <w:pPr>
        <w:pStyle w:val="paragraph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>Your Qualifications:</w:t>
      </w:r>
    </w:p>
    <w:p w14:paraId="10B2A700" w14:textId="77777777" w:rsidR="00B16DE9" w:rsidRPr="00BF4597" w:rsidRDefault="00B16DE9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Master's degree with knowledge in weather forecast creation, e.g., Meteorology, Geography.</w:t>
      </w:r>
    </w:p>
    <w:p w14:paraId="64C14D25" w14:textId="77777777" w:rsidR="00B16DE9" w:rsidRPr="00BF4597" w:rsidRDefault="00B16DE9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Exceptional interest in the field of Synoptics with a focus on winter road maintenance weather forecasting or willingness to learn.</w:t>
      </w:r>
    </w:p>
    <w:p w14:paraId="578B0810" w14:textId="77777777" w:rsidR="00B16DE9" w:rsidRPr="00BF4597" w:rsidRDefault="00B16DE9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Proficiency in Spanish and English, both written and spoken.</w:t>
      </w:r>
    </w:p>
    <w:p w14:paraId="4150044F" w14:textId="77777777" w:rsidR="00B16DE9" w:rsidRDefault="00B16DE9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Knowledge of qualitative analysis methods and enjoyment in handling or evaluating qualitative data are advantageous.</w:t>
      </w:r>
    </w:p>
    <w:p w14:paraId="571EF4EE" w14:textId="6E5F8793" w:rsidR="00AA2BAC" w:rsidRPr="00BF4597" w:rsidRDefault="00AA2BAC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Knowledge </w:t>
      </w:r>
      <w:r w:rsidR="00D51CBB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of </w:t>
      </w:r>
      <w:r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Spanish Geography and Climate.</w:t>
      </w:r>
    </w:p>
    <w:p w14:paraId="09921955" w14:textId="7DCD7514" w:rsidR="00C4590D" w:rsidRDefault="00B16DE9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Desirable: Proficiency in Excel, programming skills (e.g., Python)</w:t>
      </w:r>
      <w:r w:rsidR="0047479B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.</w:t>
      </w:r>
    </w:p>
    <w:p w14:paraId="587A8466" w14:textId="2C3DDB0E" w:rsidR="00B205F4" w:rsidRPr="00BF4597" w:rsidRDefault="00B205F4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</w:pPr>
      <w:r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Any</w:t>
      </w:r>
      <w:r w:rsidR="00690DBD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 additional </w:t>
      </w:r>
      <w:r w:rsidR="00542648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knowledge</w:t>
      </w:r>
      <w:r w:rsidR="00B80CA4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 of </w:t>
      </w:r>
      <w:r w:rsidR="005415BA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weather forecasting for the (renewable) energy industry is a plus.</w:t>
      </w:r>
    </w:p>
    <w:p w14:paraId="71B57176" w14:textId="77777777" w:rsidR="00BF4597" w:rsidRPr="00BF4597" w:rsidRDefault="00BF4597" w:rsidP="00C459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</w:pPr>
    </w:p>
    <w:p w14:paraId="721AC9A8" w14:textId="392A7062" w:rsidR="00B16DE9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808080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>What We Offer:</w:t>
      </w:r>
      <w:r w:rsidRPr="00BF4597">
        <w:rPr>
          <w:rStyle w:val="eop"/>
          <w:rFonts w:asciiTheme="minorHAnsi" w:hAnsiTheme="minorHAnsi" w:cstheme="minorHAnsi"/>
          <w:color w:val="808080"/>
        </w:rPr>
        <w:t> </w:t>
      </w:r>
    </w:p>
    <w:p w14:paraId="17AD7847" w14:textId="77777777" w:rsidR="00C4590D" w:rsidRPr="00BF4597" w:rsidRDefault="00C4590D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Competitive salary and benefits</w:t>
      </w:r>
      <w:r w:rsidRPr="00BF4597">
        <w:rPr>
          <w:rStyle w:val="normaltextrun"/>
          <w:rFonts w:asciiTheme="minorHAnsi" w:eastAsiaTheme="minorHAnsi" w:hAnsiTheme="minorHAnsi" w:cstheme="minorHAnsi"/>
          <w:lang w:val="en-GB" w:eastAsia="en-US"/>
        </w:rPr>
        <w:t> </w:t>
      </w:r>
    </w:p>
    <w:p w14:paraId="62BF8ABF" w14:textId="77777777" w:rsidR="00C4590D" w:rsidRPr="00BF4597" w:rsidRDefault="00C4590D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Opportunity to participate in the stock option </w:t>
      </w:r>
      <w:proofErr w:type="gramStart"/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plan</w:t>
      </w:r>
      <w:proofErr w:type="gramEnd"/>
      <w:r w:rsidRPr="00BF4597">
        <w:rPr>
          <w:rStyle w:val="normaltextrun"/>
          <w:rFonts w:asciiTheme="minorHAnsi" w:eastAsiaTheme="minorHAnsi" w:hAnsiTheme="minorHAnsi" w:cstheme="minorHAnsi"/>
          <w:lang w:val="en-GB" w:eastAsia="en-US"/>
        </w:rPr>
        <w:t> </w:t>
      </w:r>
    </w:p>
    <w:p w14:paraId="693AA6FD" w14:textId="77777777" w:rsidR="00C4590D" w:rsidRPr="00BF4597" w:rsidRDefault="00C4590D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 xml:space="preserve">Focus on personal development and growth through mentoring and </w:t>
      </w:r>
      <w:proofErr w:type="gramStart"/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training</w:t>
      </w:r>
      <w:proofErr w:type="gramEnd"/>
      <w:r w:rsidRPr="00BF4597">
        <w:rPr>
          <w:rStyle w:val="normaltextrun"/>
          <w:rFonts w:asciiTheme="minorHAnsi" w:eastAsiaTheme="minorHAnsi" w:hAnsiTheme="minorHAnsi" w:cstheme="minorHAnsi"/>
          <w:lang w:val="en-GB" w:eastAsia="en-US"/>
        </w:rPr>
        <w:t> </w:t>
      </w:r>
    </w:p>
    <w:p w14:paraId="0A251D71" w14:textId="77777777" w:rsidR="00C4590D" w:rsidRPr="00BF4597" w:rsidRDefault="00C4590D" w:rsidP="00BF4597">
      <w:pPr>
        <w:pStyle w:val="paragraph"/>
        <w:numPr>
          <w:ilvl w:val="0"/>
          <w:numId w:val="43"/>
        </w:numPr>
        <w:spacing w:after="0"/>
        <w:textAlignment w:val="baseline"/>
        <w:rPr>
          <w:rStyle w:val="normaltextrun"/>
          <w:rFonts w:asciiTheme="minorHAnsi" w:eastAsiaTheme="minorHAnsi" w:hAnsiTheme="minorHAnsi" w:cstheme="minorHAnsi"/>
          <w:lang w:val="en-GB" w:eastAsia="en-US"/>
        </w:rPr>
      </w:pPr>
      <w:r w:rsidRPr="00BF4597">
        <w:rPr>
          <w:rStyle w:val="normaltextrun"/>
          <w:rFonts w:asciiTheme="minorHAnsi" w:eastAsiaTheme="minorHAnsi" w:hAnsiTheme="minorHAnsi" w:cstheme="minorHAnsi"/>
          <w:sz w:val="22"/>
          <w:szCs w:val="22"/>
          <w:lang w:val="en-GB" w:eastAsia="en-US"/>
        </w:rPr>
        <w:t>Participation in an international multicultural, flat organizational structure with an open and informal atmosphere</w:t>
      </w:r>
      <w:r w:rsidRPr="00BF4597">
        <w:rPr>
          <w:rStyle w:val="normaltextrun"/>
          <w:rFonts w:asciiTheme="minorHAnsi" w:eastAsiaTheme="minorHAnsi" w:hAnsiTheme="minorHAnsi" w:cstheme="minorHAnsi"/>
          <w:lang w:val="en-GB" w:eastAsia="en-US"/>
        </w:rPr>
        <w:t> </w:t>
      </w:r>
    </w:p>
    <w:p w14:paraId="1E6107A7" w14:textId="77777777" w:rsidR="00AF7497" w:rsidRPr="00BF4597" w:rsidRDefault="00AF7497" w:rsidP="00C459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</w:pPr>
    </w:p>
    <w:p w14:paraId="5C32C391" w14:textId="7E33A57F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b/>
          <w:bCs/>
          <w:color w:val="808080"/>
          <w:lang w:val="en-US"/>
        </w:rPr>
        <w:t>Ready to meet us?</w:t>
      </w:r>
      <w:r w:rsidRPr="00BF4597">
        <w:rPr>
          <w:rStyle w:val="eop"/>
          <w:rFonts w:asciiTheme="minorHAnsi" w:hAnsiTheme="minorHAnsi" w:cstheme="minorHAnsi"/>
          <w:color w:val="808080"/>
        </w:rPr>
        <w:t> </w:t>
      </w:r>
    </w:p>
    <w:p w14:paraId="228573FC" w14:textId="77777777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eop"/>
          <w:rFonts w:asciiTheme="minorHAnsi" w:hAnsiTheme="minorHAnsi" w:cstheme="minorHAnsi"/>
          <w:color w:val="808080"/>
          <w:sz w:val="22"/>
          <w:szCs w:val="22"/>
        </w:rPr>
        <w:t> </w:t>
      </w:r>
    </w:p>
    <w:p w14:paraId="74BF4A02" w14:textId="77777777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If you are excited about this role, apply by sending an email to </w:t>
      </w:r>
      <w:hyperlink r:id="rId7" w:tgtFrame="_blank" w:history="1">
        <w:r w:rsidRPr="00BF4597">
          <w:rPr>
            <w:rStyle w:val="normaltextrun"/>
            <w:rFonts w:asciiTheme="minorHAnsi" w:hAnsiTheme="minorHAnsi" w:cstheme="minorHAnsi"/>
            <w:color w:val="0000FF"/>
            <w:sz w:val="22"/>
            <w:szCs w:val="22"/>
            <w:u w:val="single"/>
            <w:lang w:val="en-GB"/>
          </w:rPr>
          <w:t>jobs@wettermanufaktur.de</w:t>
        </w:r>
      </w:hyperlink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GB"/>
        </w:rPr>
        <w:t> </w:t>
      </w:r>
      <w:r w:rsidRPr="00BF4597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359AB7E0" w14:textId="77777777" w:rsidR="00B16DE9" w:rsidRPr="00BF4597" w:rsidRDefault="00B16DE9" w:rsidP="00C459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GB"/>
        </w:rPr>
      </w:pPr>
    </w:p>
    <w:p w14:paraId="69872928" w14:textId="2D1FBCCC" w:rsidR="00C4590D" w:rsidRPr="00BF4597" w:rsidRDefault="00C4590D" w:rsidP="00C4590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540"/>
          <w:sz w:val="18"/>
          <w:szCs w:val="18"/>
        </w:rPr>
      </w:pPr>
      <w:r w:rsidRPr="00BF4597">
        <w:rPr>
          <w:rStyle w:val="normaltextrun"/>
          <w:rFonts w:asciiTheme="minorHAnsi" w:hAnsiTheme="minorHAnsi" w:cstheme="minorHAnsi"/>
          <w:color w:val="000000"/>
          <w:sz w:val="22"/>
          <w:szCs w:val="22"/>
          <w:lang w:val="en-US"/>
        </w:rPr>
        <w:t>We can’t wait to meet you!</w:t>
      </w:r>
      <w:r w:rsidRPr="00BF4597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21F12D1" w14:textId="77777777" w:rsidR="00A8550D" w:rsidRPr="00BF4597" w:rsidRDefault="00A8550D" w:rsidP="00A8550D">
      <w:pPr>
        <w:rPr>
          <w:rFonts w:cstheme="minorHAnsi"/>
          <w:lang/>
        </w:rPr>
      </w:pPr>
    </w:p>
    <w:p w14:paraId="072C4397" w14:textId="6E9E943F" w:rsidR="00241B89" w:rsidRPr="00BF4597" w:rsidRDefault="00241B89" w:rsidP="00A8550D">
      <w:pPr>
        <w:rPr>
          <w:rFonts w:cstheme="minorHAnsi"/>
          <w:lang/>
        </w:rPr>
      </w:pPr>
    </w:p>
    <w:sectPr w:rsidR="00241B89" w:rsidRPr="00BF4597" w:rsidSect="00CE0E7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21CD16" w14:textId="77777777" w:rsidR="0055488E" w:rsidRDefault="0055488E" w:rsidP="00B34CC8">
      <w:pPr>
        <w:spacing w:after="0" w:line="240" w:lineRule="auto"/>
      </w:pPr>
      <w:r>
        <w:separator/>
      </w:r>
    </w:p>
  </w:endnote>
  <w:endnote w:type="continuationSeparator" w:id="0">
    <w:p w14:paraId="247BDFBF" w14:textId="77777777" w:rsidR="0055488E" w:rsidRDefault="0055488E" w:rsidP="00B3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704C46-DA22-4507-AD8C-4000123E8306}"/>
    <w:embedBold r:id="rId2" w:fontKey="{7B804ACC-4B10-4159-8355-A6C4B2302782}"/>
    <w:embedItalic r:id="rId3" w:fontKey="{E34A5EB7-AF60-4129-A7B9-B1516931548F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4" w:fontKey="{B93A105C-41A9-421E-9B7C-4B4EB19BC7B8}"/>
    <w:embedItalic r:id="rId5" w:fontKey="{19B9C225-1867-4B7B-B1C8-A4DD2E5829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3D500B-C023-4EF1-AC48-05933553F95B}"/>
    <w:embedItalic r:id="rId7" w:fontKey="{5FA88E36-CE27-462B-89AF-B94A0EE7A3B8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8" w:fontKey="{E44E5034-1A32-4964-B765-5799703EB0F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2828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87A773" w14:textId="09B54AD0" w:rsidR="00011A8F" w:rsidRDefault="00011A8F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51C654" w14:textId="77777777" w:rsidR="00011A8F" w:rsidRDefault="00011A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37B94" w14:textId="77777777" w:rsidR="0055488E" w:rsidRDefault="0055488E" w:rsidP="00B34CC8">
      <w:pPr>
        <w:spacing w:after="0" w:line="240" w:lineRule="auto"/>
      </w:pPr>
      <w:r>
        <w:separator/>
      </w:r>
    </w:p>
  </w:footnote>
  <w:footnote w:type="continuationSeparator" w:id="0">
    <w:p w14:paraId="25A1A333" w14:textId="77777777" w:rsidR="0055488E" w:rsidRDefault="0055488E" w:rsidP="00B3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0FE23" w14:textId="77777777" w:rsidR="00B34CC8" w:rsidRDefault="00224EB2">
    <w:pPr>
      <w:pStyle w:val="Kopfzeile"/>
    </w:pPr>
    <w:r>
      <w:rPr>
        <w:noProof/>
        <w:lang w:eastAsia="de-DE"/>
      </w:rPr>
      <w:pict w14:anchorId="36E7C6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3193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S-Briefbogen_2022_BV_NL-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A32BB" w14:textId="77777777" w:rsidR="00B34CC8" w:rsidRDefault="00BA4F8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74B7538C" wp14:editId="380D1866">
          <wp:simplePos x="0" y="0"/>
          <wp:positionH relativeFrom="margin">
            <wp:posOffset>1337310</wp:posOffset>
          </wp:positionH>
          <wp:positionV relativeFrom="page">
            <wp:posOffset>423545</wp:posOffset>
          </wp:positionV>
          <wp:extent cx="3087022" cy="527685"/>
          <wp:effectExtent l="0" t="0" r="0" b="5715"/>
          <wp:wrapNone/>
          <wp:docPr id="12942981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298127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7022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D53AB" w14:textId="77777777" w:rsidR="00B34CC8" w:rsidRDefault="00224EB2">
    <w:pPr>
      <w:pStyle w:val="Kopfzeile"/>
    </w:pPr>
    <w:r>
      <w:rPr>
        <w:noProof/>
        <w:lang w:eastAsia="de-DE"/>
      </w:rPr>
      <w:pict w14:anchorId="696DC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3192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S-Briefbogen_2022_BV_NL-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452D5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B874F6"/>
    <w:multiLevelType w:val="hybridMultilevel"/>
    <w:tmpl w:val="3C107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E065A"/>
    <w:multiLevelType w:val="hybridMultilevel"/>
    <w:tmpl w:val="0890FDB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B749E"/>
    <w:multiLevelType w:val="hybridMultilevel"/>
    <w:tmpl w:val="B6BCCC1C"/>
    <w:lvl w:ilvl="0" w:tplc="FC6C676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790D06"/>
    <w:multiLevelType w:val="multilevel"/>
    <w:tmpl w:val="C45A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1F4F57"/>
    <w:multiLevelType w:val="multilevel"/>
    <w:tmpl w:val="EE98F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484E9C"/>
    <w:multiLevelType w:val="hybridMultilevel"/>
    <w:tmpl w:val="0BD449EA"/>
    <w:lvl w:ilvl="0" w:tplc="DA6E7190">
      <w:numFmt w:val="bullet"/>
      <w:lvlText w:val="•"/>
      <w:lvlJc w:val="left"/>
      <w:pPr>
        <w:ind w:left="712" w:hanging="570"/>
      </w:pPr>
      <w:rPr>
        <w:rFonts w:ascii="Roboto" w:eastAsiaTheme="minorHAnsi" w:hAnsi="Roboto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B17BA"/>
    <w:multiLevelType w:val="hybridMultilevel"/>
    <w:tmpl w:val="84C0300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87DBE"/>
    <w:multiLevelType w:val="hybridMultilevel"/>
    <w:tmpl w:val="F1AAC470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B33D1"/>
    <w:multiLevelType w:val="multilevel"/>
    <w:tmpl w:val="458C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370DB7"/>
    <w:multiLevelType w:val="hybridMultilevel"/>
    <w:tmpl w:val="0EF05C3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886E98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3112F"/>
    <w:multiLevelType w:val="multilevel"/>
    <w:tmpl w:val="F7AC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D15337"/>
    <w:multiLevelType w:val="multilevel"/>
    <w:tmpl w:val="0E4CD2B0"/>
    <w:lvl w:ilvl="0">
      <w:start w:val="1"/>
      <w:numFmt w:val="decimal"/>
      <w:lvlText w:val="ARTICLE %1 -"/>
      <w:lvlJc w:val="left"/>
      <w:pPr>
        <w:tabs>
          <w:tab w:val="num" w:pos="0"/>
        </w:tabs>
        <w:ind w:left="709" w:hanging="709"/>
      </w:pPr>
      <w:rPr>
        <w:rFonts w:ascii="Arial" w:hAnsi="Arial" w:hint="default"/>
        <w:b/>
        <w:i w:val="0"/>
        <w:caps/>
        <w:sz w:val="24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09" w:hanging="709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828"/>
        </w:tabs>
        <w:ind w:left="709" w:hanging="709"/>
      </w:pPr>
      <w:rPr>
        <w:rFonts w:ascii="Arial" w:hAnsi="Arial" w:hint="default"/>
        <w:b w:val="0"/>
        <w:i w:val="0"/>
        <w:sz w:val="20"/>
        <w:szCs w:val="16"/>
      </w:rPr>
    </w:lvl>
    <w:lvl w:ilvl="3">
      <w:start w:val="1"/>
      <w:numFmt w:val="lowerLetter"/>
      <w:lvlText w:val="(%4)"/>
      <w:lvlJc w:val="left"/>
      <w:pPr>
        <w:tabs>
          <w:tab w:val="num" w:pos="709"/>
        </w:tabs>
        <w:ind w:left="1134" w:hanging="425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Roman"/>
      <w:lvlRestart w:val="3"/>
      <w:lvlText w:val="%5"/>
      <w:lvlJc w:val="left"/>
      <w:pPr>
        <w:tabs>
          <w:tab w:val="num" w:pos="709"/>
        </w:tabs>
        <w:ind w:left="1134" w:hanging="425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bullet"/>
      <w:lvlRestart w:val="3"/>
      <w:lvlText w:val=""/>
      <w:lvlJc w:val="left"/>
      <w:pPr>
        <w:tabs>
          <w:tab w:val="num" w:pos="709"/>
        </w:tabs>
        <w:ind w:left="1134" w:hanging="425"/>
      </w:pPr>
      <w:rPr>
        <w:rFonts w:ascii="Symbol" w:hAnsi="Symbol" w:hint="default"/>
        <w:color w:val="auto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-240" w:firstLine="24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-96" w:firstLine="96"/>
      </w:pPr>
      <w:rPr>
        <w:rFonts w:ascii="Arial" w:hAnsi="Arial" w:hint="default"/>
        <w:sz w:val="20"/>
      </w:rPr>
    </w:lvl>
    <w:lvl w:ilvl="8">
      <w:start w:val="1"/>
      <w:numFmt w:val="decimal"/>
      <w:lvlRestart w:val="0"/>
      <w:suff w:val="space"/>
      <w:lvlText w:val="SCHEDULE %9"/>
      <w:lvlJc w:val="left"/>
      <w:pPr>
        <w:ind w:left="709" w:hanging="709"/>
      </w:pPr>
      <w:rPr>
        <w:rFonts w:hint="default"/>
      </w:rPr>
    </w:lvl>
  </w:abstractNum>
  <w:abstractNum w:abstractNumId="13" w15:restartNumberingAfterBreak="0">
    <w:nsid w:val="3C1408F6"/>
    <w:multiLevelType w:val="hybridMultilevel"/>
    <w:tmpl w:val="D9DEC8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A49A3"/>
    <w:multiLevelType w:val="hybridMultilevel"/>
    <w:tmpl w:val="FFFFFFFF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025A6"/>
    <w:multiLevelType w:val="multilevel"/>
    <w:tmpl w:val="234C6B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267E8E"/>
    <w:multiLevelType w:val="hybridMultilevel"/>
    <w:tmpl w:val="E730CA1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56DD6"/>
    <w:multiLevelType w:val="multilevel"/>
    <w:tmpl w:val="0DBC4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94E7C88"/>
    <w:multiLevelType w:val="hybridMultilevel"/>
    <w:tmpl w:val="8270A5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000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12785"/>
    <w:multiLevelType w:val="multilevel"/>
    <w:tmpl w:val="AE1A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F5617"/>
    <w:multiLevelType w:val="hybridMultilevel"/>
    <w:tmpl w:val="153E5F4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B5A75A7"/>
    <w:multiLevelType w:val="hybridMultilevel"/>
    <w:tmpl w:val="FFFFFFFF"/>
    <w:lvl w:ilvl="0" w:tplc="68A279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92B11"/>
    <w:multiLevelType w:val="hybridMultilevel"/>
    <w:tmpl w:val="36747458"/>
    <w:lvl w:ilvl="0" w:tplc="55D68DEC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814635"/>
    <w:multiLevelType w:val="hybridMultilevel"/>
    <w:tmpl w:val="297611FE"/>
    <w:lvl w:ilvl="0" w:tplc="4F225CAE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4BA2519D"/>
    <w:multiLevelType w:val="hybridMultilevel"/>
    <w:tmpl w:val="55C0009E"/>
    <w:lvl w:ilvl="0" w:tplc="14D2FDA6">
      <w:start w:val="1"/>
      <w:numFmt w:val="decimal"/>
      <w:lvlText w:val="%1."/>
      <w:lvlJc w:val="left"/>
      <w:pPr>
        <w:ind w:left="1428" w:hanging="360"/>
      </w:pPr>
      <w:rPr>
        <w:rFonts w:asciiTheme="minorHAnsi" w:eastAsiaTheme="minorEastAsia" w:hAnsiTheme="minorHAnsi" w:cstheme="minorHAnsi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FEF3D14"/>
    <w:multiLevelType w:val="hybridMultilevel"/>
    <w:tmpl w:val="BD980F3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546218"/>
    <w:multiLevelType w:val="hybridMultilevel"/>
    <w:tmpl w:val="29748C22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657695"/>
    <w:multiLevelType w:val="multilevel"/>
    <w:tmpl w:val="02F4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395C61"/>
    <w:multiLevelType w:val="multilevel"/>
    <w:tmpl w:val="7566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6C016B"/>
    <w:multiLevelType w:val="hybridMultilevel"/>
    <w:tmpl w:val="2506D318"/>
    <w:lvl w:ilvl="0" w:tplc="DA6E7190">
      <w:numFmt w:val="bullet"/>
      <w:lvlText w:val="•"/>
      <w:lvlJc w:val="left"/>
      <w:pPr>
        <w:ind w:left="712" w:hanging="570"/>
      </w:pPr>
      <w:rPr>
        <w:rFonts w:ascii="Roboto" w:eastAsiaTheme="minorHAnsi" w:hAnsi="Robot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3D3C6D"/>
    <w:multiLevelType w:val="multilevel"/>
    <w:tmpl w:val="B75C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94A2F2F"/>
    <w:multiLevelType w:val="hybridMultilevel"/>
    <w:tmpl w:val="E49CE4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26694"/>
    <w:multiLevelType w:val="hybridMultilevel"/>
    <w:tmpl w:val="11C4D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213F2"/>
    <w:multiLevelType w:val="hybridMultilevel"/>
    <w:tmpl w:val="AC54C266"/>
    <w:lvl w:ilvl="0" w:tplc="A57AE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E420D"/>
    <w:multiLevelType w:val="multilevel"/>
    <w:tmpl w:val="380C8D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7A1C03"/>
    <w:multiLevelType w:val="multilevel"/>
    <w:tmpl w:val="A69A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0B3550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1BF0F14"/>
    <w:multiLevelType w:val="multilevel"/>
    <w:tmpl w:val="4E2C6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096C43"/>
    <w:multiLevelType w:val="hybridMultilevel"/>
    <w:tmpl w:val="DDC0CE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607BDF"/>
    <w:multiLevelType w:val="hybridMultilevel"/>
    <w:tmpl w:val="F0720D6A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065A8"/>
    <w:multiLevelType w:val="multilevel"/>
    <w:tmpl w:val="665C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5656782"/>
    <w:multiLevelType w:val="hybridMultilevel"/>
    <w:tmpl w:val="53AC6A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918554">
    <w:abstractNumId w:val="1"/>
  </w:num>
  <w:num w:numId="2" w16cid:durableId="2036883837">
    <w:abstractNumId w:val="7"/>
  </w:num>
  <w:num w:numId="3" w16cid:durableId="1300264372">
    <w:abstractNumId w:val="29"/>
  </w:num>
  <w:num w:numId="4" w16cid:durableId="970281260">
    <w:abstractNumId w:val="6"/>
  </w:num>
  <w:num w:numId="5" w16cid:durableId="1430544305">
    <w:abstractNumId w:val="41"/>
  </w:num>
  <w:num w:numId="6" w16cid:durableId="326636786">
    <w:abstractNumId w:val="21"/>
  </w:num>
  <w:num w:numId="7" w16cid:durableId="780148106">
    <w:abstractNumId w:val="14"/>
  </w:num>
  <w:num w:numId="8" w16cid:durableId="1681465927">
    <w:abstractNumId w:val="13"/>
  </w:num>
  <w:num w:numId="9" w16cid:durableId="938411923">
    <w:abstractNumId w:val="33"/>
  </w:num>
  <w:num w:numId="10" w16cid:durableId="264581987">
    <w:abstractNumId w:val="0"/>
  </w:num>
  <w:num w:numId="11" w16cid:durableId="2138598033">
    <w:abstractNumId w:val="12"/>
  </w:num>
  <w:num w:numId="12" w16cid:durableId="317809299">
    <w:abstractNumId w:val="25"/>
  </w:num>
  <w:num w:numId="13" w16cid:durableId="2018993113">
    <w:abstractNumId w:val="26"/>
  </w:num>
  <w:num w:numId="14" w16cid:durableId="13021517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7416520">
    <w:abstractNumId w:val="8"/>
  </w:num>
  <w:num w:numId="16" w16cid:durableId="2049987612">
    <w:abstractNumId w:val="39"/>
  </w:num>
  <w:num w:numId="17" w16cid:durableId="1318607899">
    <w:abstractNumId w:val="23"/>
  </w:num>
  <w:num w:numId="18" w16cid:durableId="993334081">
    <w:abstractNumId w:val="36"/>
  </w:num>
  <w:num w:numId="19" w16cid:durableId="1720980032">
    <w:abstractNumId w:val="28"/>
  </w:num>
  <w:num w:numId="20" w16cid:durableId="1512186830">
    <w:abstractNumId w:val="27"/>
  </w:num>
  <w:num w:numId="21" w16cid:durableId="1385836659">
    <w:abstractNumId w:val="40"/>
  </w:num>
  <w:num w:numId="22" w16cid:durableId="2026394235">
    <w:abstractNumId w:val="4"/>
  </w:num>
  <w:num w:numId="23" w16cid:durableId="1489633409">
    <w:abstractNumId w:val="17"/>
  </w:num>
  <w:num w:numId="24" w16cid:durableId="1177889936">
    <w:abstractNumId w:val="5"/>
  </w:num>
  <w:num w:numId="25" w16cid:durableId="1228300903">
    <w:abstractNumId w:val="37"/>
  </w:num>
  <w:num w:numId="26" w16cid:durableId="1567448220">
    <w:abstractNumId w:val="34"/>
  </w:num>
  <w:num w:numId="27" w16cid:durableId="350229463">
    <w:abstractNumId w:val="15"/>
  </w:num>
  <w:num w:numId="28" w16cid:durableId="1532107287">
    <w:abstractNumId w:val="9"/>
  </w:num>
  <w:num w:numId="29" w16cid:durableId="354766522">
    <w:abstractNumId w:val="19"/>
  </w:num>
  <w:num w:numId="30" w16cid:durableId="8527004">
    <w:abstractNumId w:val="30"/>
  </w:num>
  <w:num w:numId="31" w16cid:durableId="812134285">
    <w:abstractNumId w:val="35"/>
  </w:num>
  <w:num w:numId="32" w16cid:durableId="1801679105">
    <w:abstractNumId w:val="11"/>
  </w:num>
  <w:num w:numId="33" w16cid:durableId="1682122638">
    <w:abstractNumId w:val="20"/>
  </w:num>
  <w:num w:numId="34" w16cid:durableId="1064370831">
    <w:abstractNumId w:val="24"/>
  </w:num>
  <w:num w:numId="35" w16cid:durableId="743918287">
    <w:abstractNumId w:val="22"/>
  </w:num>
  <w:num w:numId="36" w16cid:durableId="795568641">
    <w:abstractNumId w:val="32"/>
  </w:num>
  <w:num w:numId="37" w16cid:durableId="1397897358">
    <w:abstractNumId w:val="3"/>
  </w:num>
  <w:num w:numId="38" w16cid:durableId="1288656932">
    <w:abstractNumId w:val="10"/>
  </w:num>
  <w:num w:numId="39" w16cid:durableId="1785225167">
    <w:abstractNumId w:val="16"/>
  </w:num>
  <w:num w:numId="40" w16cid:durableId="1278754931">
    <w:abstractNumId w:val="18"/>
  </w:num>
  <w:num w:numId="41" w16cid:durableId="954218369">
    <w:abstractNumId w:val="2"/>
  </w:num>
  <w:num w:numId="42" w16cid:durableId="358435260">
    <w:abstractNumId w:val="38"/>
  </w:num>
  <w:num w:numId="43" w16cid:durableId="158992402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D81"/>
    <w:rsid w:val="000012C5"/>
    <w:rsid w:val="00002913"/>
    <w:rsid w:val="00011A8F"/>
    <w:rsid w:val="00041958"/>
    <w:rsid w:val="00042FFB"/>
    <w:rsid w:val="00044E41"/>
    <w:rsid w:val="000453C4"/>
    <w:rsid w:val="000476A3"/>
    <w:rsid w:val="0005065F"/>
    <w:rsid w:val="00057673"/>
    <w:rsid w:val="00062269"/>
    <w:rsid w:val="00070042"/>
    <w:rsid w:val="00075CD4"/>
    <w:rsid w:val="000767FF"/>
    <w:rsid w:val="00076D74"/>
    <w:rsid w:val="00077A26"/>
    <w:rsid w:val="000902C4"/>
    <w:rsid w:val="0009047C"/>
    <w:rsid w:val="00091DC0"/>
    <w:rsid w:val="00097F99"/>
    <w:rsid w:val="000A6025"/>
    <w:rsid w:val="000B73F2"/>
    <w:rsid w:val="000C066B"/>
    <w:rsid w:val="000C4E64"/>
    <w:rsid w:val="000D18AA"/>
    <w:rsid w:val="000D4829"/>
    <w:rsid w:val="000D6047"/>
    <w:rsid w:val="000E3AC6"/>
    <w:rsid w:val="000E3EDB"/>
    <w:rsid w:val="000F0BA9"/>
    <w:rsid w:val="000F7A21"/>
    <w:rsid w:val="001001F9"/>
    <w:rsid w:val="00112935"/>
    <w:rsid w:val="00120352"/>
    <w:rsid w:val="00122434"/>
    <w:rsid w:val="00125956"/>
    <w:rsid w:val="001321EB"/>
    <w:rsid w:val="00137BC6"/>
    <w:rsid w:val="001403C7"/>
    <w:rsid w:val="00142C8D"/>
    <w:rsid w:val="001517A4"/>
    <w:rsid w:val="001520BB"/>
    <w:rsid w:val="001561BC"/>
    <w:rsid w:val="001572EC"/>
    <w:rsid w:val="001628F8"/>
    <w:rsid w:val="00170A77"/>
    <w:rsid w:val="001751A5"/>
    <w:rsid w:val="00184A74"/>
    <w:rsid w:val="00196775"/>
    <w:rsid w:val="001A4D35"/>
    <w:rsid w:val="001A64BB"/>
    <w:rsid w:val="001C208D"/>
    <w:rsid w:val="001C7D9E"/>
    <w:rsid w:val="001D678B"/>
    <w:rsid w:val="001D7675"/>
    <w:rsid w:val="001D7B74"/>
    <w:rsid w:val="001E15E2"/>
    <w:rsid w:val="001E4184"/>
    <w:rsid w:val="001E743D"/>
    <w:rsid w:val="00201B9E"/>
    <w:rsid w:val="002036D3"/>
    <w:rsid w:val="00203841"/>
    <w:rsid w:val="00204788"/>
    <w:rsid w:val="00210E36"/>
    <w:rsid w:val="002116B6"/>
    <w:rsid w:val="00211DC8"/>
    <w:rsid w:val="00214679"/>
    <w:rsid w:val="00222F6D"/>
    <w:rsid w:val="0022538F"/>
    <w:rsid w:val="00226684"/>
    <w:rsid w:val="00230629"/>
    <w:rsid w:val="0024179F"/>
    <w:rsid w:val="002418D8"/>
    <w:rsid w:val="00241B89"/>
    <w:rsid w:val="00246CB5"/>
    <w:rsid w:val="00252CEA"/>
    <w:rsid w:val="00254177"/>
    <w:rsid w:val="00257DB3"/>
    <w:rsid w:val="002616A0"/>
    <w:rsid w:val="0028641B"/>
    <w:rsid w:val="00287FE6"/>
    <w:rsid w:val="002951E3"/>
    <w:rsid w:val="002A794B"/>
    <w:rsid w:val="002B6386"/>
    <w:rsid w:val="002B7A7C"/>
    <w:rsid w:val="002B7D95"/>
    <w:rsid w:val="002B7DE4"/>
    <w:rsid w:val="002C3512"/>
    <w:rsid w:val="002C4874"/>
    <w:rsid w:val="002C496A"/>
    <w:rsid w:val="002C57A8"/>
    <w:rsid w:val="002D26E7"/>
    <w:rsid w:val="002D53E7"/>
    <w:rsid w:val="002E1C3C"/>
    <w:rsid w:val="002E5836"/>
    <w:rsid w:val="00301218"/>
    <w:rsid w:val="003162E2"/>
    <w:rsid w:val="003267EA"/>
    <w:rsid w:val="00332B0A"/>
    <w:rsid w:val="00340754"/>
    <w:rsid w:val="0034136C"/>
    <w:rsid w:val="00342971"/>
    <w:rsid w:val="00345B53"/>
    <w:rsid w:val="00351875"/>
    <w:rsid w:val="00353A48"/>
    <w:rsid w:val="00363620"/>
    <w:rsid w:val="00364790"/>
    <w:rsid w:val="003674EE"/>
    <w:rsid w:val="00382447"/>
    <w:rsid w:val="00384D95"/>
    <w:rsid w:val="00386376"/>
    <w:rsid w:val="00393549"/>
    <w:rsid w:val="00395068"/>
    <w:rsid w:val="003A157A"/>
    <w:rsid w:val="003A2A17"/>
    <w:rsid w:val="003A60EA"/>
    <w:rsid w:val="003C011B"/>
    <w:rsid w:val="003C3D31"/>
    <w:rsid w:val="003C608E"/>
    <w:rsid w:val="003D377A"/>
    <w:rsid w:val="003E011C"/>
    <w:rsid w:val="003E1B32"/>
    <w:rsid w:val="003E1E12"/>
    <w:rsid w:val="003E3022"/>
    <w:rsid w:val="003E4FEE"/>
    <w:rsid w:val="003F0060"/>
    <w:rsid w:val="003F7FAB"/>
    <w:rsid w:val="004105B4"/>
    <w:rsid w:val="00411D25"/>
    <w:rsid w:val="00416087"/>
    <w:rsid w:val="004169F9"/>
    <w:rsid w:val="00422B3C"/>
    <w:rsid w:val="00433873"/>
    <w:rsid w:val="00433EC8"/>
    <w:rsid w:val="00441739"/>
    <w:rsid w:val="00442EA4"/>
    <w:rsid w:val="00445ECC"/>
    <w:rsid w:val="00445F3E"/>
    <w:rsid w:val="00457907"/>
    <w:rsid w:val="004614E1"/>
    <w:rsid w:val="004637CE"/>
    <w:rsid w:val="0046391E"/>
    <w:rsid w:val="0047479B"/>
    <w:rsid w:val="00475B81"/>
    <w:rsid w:val="0048107A"/>
    <w:rsid w:val="0048257D"/>
    <w:rsid w:val="00483406"/>
    <w:rsid w:val="004A3CB9"/>
    <w:rsid w:val="004B3478"/>
    <w:rsid w:val="004B5599"/>
    <w:rsid w:val="004D2043"/>
    <w:rsid w:val="004E1596"/>
    <w:rsid w:val="004E1E85"/>
    <w:rsid w:val="00503790"/>
    <w:rsid w:val="00505AA1"/>
    <w:rsid w:val="00510428"/>
    <w:rsid w:val="00515556"/>
    <w:rsid w:val="005160AB"/>
    <w:rsid w:val="00521DF7"/>
    <w:rsid w:val="00524FE9"/>
    <w:rsid w:val="00526028"/>
    <w:rsid w:val="00535EF8"/>
    <w:rsid w:val="005415BA"/>
    <w:rsid w:val="00542648"/>
    <w:rsid w:val="00545D81"/>
    <w:rsid w:val="0055488E"/>
    <w:rsid w:val="00571E74"/>
    <w:rsid w:val="0057501C"/>
    <w:rsid w:val="0057678F"/>
    <w:rsid w:val="00583E93"/>
    <w:rsid w:val="00591302"/>
    <w:rsid w:val="005931D8"/>
    <w:rsid w:val="005943DF"/>
    <w:rsid w:val="005A4808"/>
    <w:rsid w:val="005B2D3D"/>
    <w:rsid w:val="005B3656"/>
    <w:rsid w:val="005B4848"/>
    <w:rsid w:val="005B6F53"/>
    <w:rsid w:val="005C23CE"/>
    <w:rsid w:val="005C2A57"/>
    <w:rsid w:val="005D6ABC"/>
    <w:rsid w:val="005E41E6"/>
    <w:rsid w:val="005E46F5"/>
    <w:rsid w:val="005F0B5C"/>
    <w:rsid w:val="006052DD"/>
    <w:rsid w:val="00610BD1"/>
    <w:rsid w:val="00621E1A"/>
    <w:rsid w:val="00625BA4"/>
    <w:rsid w:val="00636366"/>
    <w:rsid w:val="00647E39"/>
    <w:rsid w:val="00656495"/>
    <w:rsid w:val="006574CE"/>
    <w:rsid w:val="00663AA8"/>
    <w:rsid w:val="006645E2"/>
    <w:rsid w:val="00673CFA"/>
    <w:rsid w:val="00683657"/>
    <w:rsid w:val="00683828"/>
    <w:rsid w:val="00690DBD"/>
    <w:rsid w:val="006945DA"/>
    <w:rsid w:val="0069498C"/>
    <w:rsid w:val="00696193"/>
    <w:rsid w:val="006A0305"/>
    <w:rsid w:val="006A093D"/>
    <w:rsid w:val="006A3FF1"/>
    <w:rsid w:val="006B1DDD"/>
    <w:rsid w:val="006B69B2"/>
    <w:rsid w:val="006C6E34"/>
    <w:rsid w:val="006D217E"/>
    <w:rsid w:val="006E63B3"/>
    <w:rsid w:val="006E7CD2"/>
    <w:rsid w:val="00712528"/>
    <w:rsid w:val="00713A38"/>
    <w:rsid w:val="00715B37"/>
    <w:rsid w:val="00724047"/>
    <w:rsid w:val="00732F30"/>
    <w:rsid w:val="00734113"/>
    <w:rsid w:val="00735B8F"/>
    <w:rsid w:val="00742C9E"/>
    <w:rsid w:val="00742CF8"/>
    <w:rsid w:val="00744ADB"/>
    <w:rsid w:val="00745836"/>
    <w:rsid w:val="00752680"/>
    <w:rsid w:val="00760117"/>
    <w:rsid w:val="00761949"/>
    <w:rsid w:val="00775286"/>
    <w:rsid w:val="00777A2B"/>
    <w:rsid w:val="00780666"/>
    <w:rsid w:val="007808C0"/>
    <w:rsid w:val="00792305"/>
    <w:rsid w:val="0079320D"/>
    <w:rsid w:val="007A673E"/>
    <w:rsid w:val="007B1808"/>
    <w:rsid w:val="007B33B4"/>
    <w:rsid w:val="007C0A11"/>
    <w:rsid w:val="007C3A66"/>
    <w:rsid w:val="007C4377"/>
    <w:rsid w:val="007D0F3E"/>
    <w:rsid w:val="007D0F82"/>
    <w:rsid w:val="007D1E25"/>
    <w:rsid w:val="007D66A1"/>
    <w:rsid w:val="007E1D0D"/>
    <w:rsid w:val="007E7257"/>
    <w:rsid w:val="007F3F4C"/>
    <w:rsid w:val="00815CC2"/>
    <w:rsid w:val="00816574"/>
    <w:rsid w:val="0081671C"/>
    <w:rsid w:val="008259EE"/>
    <w:rsid w:val="008270B1"/>
    <w:rsid w:val="00837AC2"/>
    <w:rsid w:val="00840608"/>
    <w:rsid w:val="00844A6A"/>
    <w:rsid w:val="00851C10"/>
    <w:rsid w:val="008540AB"/>
    <w:rsid w:val="0085445F"/>
    <w:rsid w:val="0085672F"/>
    <w:rsid w:val="00861366"/>
    <w:rsid w:val="0086410A"/>
    <w:rsid w:val="00870FE8"/>
    <w:rsid w:val="00874695"/>
    <w:rsid w:val="008749AC"/>
    <w:rsid w:val="00884A79"/>
    <w:rsid w:val="0088519F"/>
    <w:rsid w:val="008865C6"/>
    <w:rsid w:val="00886838"/>
    <w:rsid w:val="00886F20"/>
    <w:rsid w:val="00891C07"/>
    <w:rsid w:val="008954B3"/>
    <w:rsid w:val="008A28F4"/>
    <w:rsid w:val="008B2DC9"/>
    <w:rsid w:val="008B3806"/>
    <w:rsid w:val="008B5EAB"/>
    <w:rsid w:val="008B7862"/>
    <w:rsid w:val="008C157F"/>
    <w:rsid w:val="008C21EA"/>
    <w:rsid w:val="008C3D3A"/>
    <w:rsid w:val="008C6086"/>
    <w:rsid w:val="008D2905"/>
    <w:rsid w:val="008D3319"/>
    <w:rsid w:val="0090207D"/>
    <w:rsid w:val="0091719C"/>
    <w:rsid w:val="00927F98"/>
    <w:rsid w:val="00943990"/>
    <w:rsid w:val="00950CB9"/>
    <w:rsid w:val="00960362"/>
    <w:rsid w:val="00961459"/>
    <w:rsid w:val="00961698"/>
    <w:rsid w:val="009700B0"/>
    <w:rsid w:val="00970BA2"/>
    <w:rsid w:val="00971604"/>
    <w:rsid w:val="00975C18"/>
    <w:rsid w:val="00977164"/>
    <w:rsid w:val="00991B45"/>
    <w:rsid w:val="00991EBC"/>
    <w:rsid w:val="00992387"/>
    <w:rsid w:val="0099469C"/>
    <w:rsid w:val="00996CE6"/>
    <w:rsid w:val="009A6307"/>
    <w:rsid w:val="009B5D91"/>
    <w:rsid w:val="009C51AD"/>
    <w:rsid w:val="009C7361"/>
    <w:rsid w:val="009D181C"/>
    <w:rsid w:val="009E0D76"/>
    <w:rsid w:val="009E24DB"/>
    <w:rsid w:val="009E4591"/>
    <w:rsid w:val="009E66CB"/>
    <w:rsid w:val="009F169E"/>
    <w:rsid w:val="009F3701"/>
    <w:rsid w:val="009F4D89"/>
    <w:rsid w:val="009F6A6B"/>
    <w:rsid w:val="009F6AC5"/>
    <w:rsid w:val="00A01121"/>
    <w:rsid w:val="00A02651"/>
    <w:rsid w:val="00A10ED3"/>
    <w:rsid w:val="00A14F5F"/>
    <w:rsid w:val="00A204B2"/>
    <w:rsid w:val="00A2647D"/>
    <w:rsid w:val="00A45080"/>
    <w:rsid w:val="00A45DA5"/>
    <w:rsid w:val="00A501F6"/>
    <w:rsid w:val="00A51406"/>
    <w:rsid w:val="00A53747"/>
    <w:rsid w:val="00A560B4"/>
    <w:rsid w:val="00A60203"/>
    <w:rsid w:val="00A60E32"/>
    <w:rsid w:val="00A61BF6"/>
    <w:rsid w:val="00A644F4"/>
    <w:rsid w:val="00A8550D"/>
    <w:rsid w:val="00A85858"/>
    <w:rsid w:val="00A867D2"/>
    <w:rsid w:val="00A94D61"/>
    <w:rsid w:val="00AA2BAC"/>
    <w:rsid w:val="00AA6980"/>
    <w:rsid w:val="00AB3A70"/>
    <w:rsid w:val="00AD4B33"/>
    <w:rsid w:val="00AE6074"/>
    <w:rsid w:val="00AE7659"/>
    <w:rsid w:val="00AF7497"/>
    <w:rsid w:val="00B01AF5"/>
    <w:rsid w:val="00B1685A"/>
    <w:rsid w:val="00B16DE9"/>
    <w:rsid w:val="00B205F4"/>
    <w:rsid w:val="00B221AA"/>
    <w:rsid w:val="00B34CC8"/>
    <w:rsid w:val="00B356AE"/>
    <w:rsid w:val="00B42504"/>
    <w:rsid w:val="00B54EE7"/>
    <w:rsid w:val="00B619B1"/>
    <w:rsid w:val="00B63108"/>
    <w:rsid w:val="00B70DC4"/>
    <w:rsid w:val="00B74D27"/>
    <w:rsid w:val="00B80CA4"/>
    <w:rsid w:val="00B84D1F"/>
    <w:rsid w:val="00B86C9C"/>
    <w:rsid w:val="00B924A1"/>
    <w:rsid w:val="00B93200"/>
    <w:rsid w:val="00B93811"/>
    <w:rsid w:val="00B93D35"/>
    <w:rsid w:val="00B9735C"/>
    <w:rsid w:val="00B97F08"/>
    <w:rsid w:val="00BA2908"/>
    <w:rsid w:val="00BA4F8E"/>
    <w:rsid w:val="00BB4F08"/>
    <w:rsid w:val="00BC4604"/>
    <w:rsid w:val="00BC47D4"/>
    <w:rsid w:val="00BC5868"/>
    <w:rsid w:val="00BC6321"/>
    <w:rsid w:val="00BC6763"/>
    <w:rsid w:val="00BD049C"/>
    <w:rsid w:val="00BD4781"/>
    <w:rsid w:val="00BD540B"/>
    <w:rsid w:val="00BD7874"/>
    <w:rsid w:val="00BE0A0D"/>
    <w:rsid w:val="00BE10A0"/>
    <w:rsid w:val="00BE2C33"/>
    <w:rsid w:val="00BF4597"/>
    <w:rsid w:val="00BF560A"/>
    <w:rsid w:val="00C00382"/>
    <w:rsid w:val="00C00A41"/>
    <w:rsid w:val="00C034E7"/>
    <w:rsid w:val="00C03DC3"/>
    <w:rsid w:val="00C13A1C"/>
    <w:rsid w:val="00C3212D"/>
    <w:rsid w:val="00C3699B"/>
    <w:rsid w:val="00C37474"/>
    <w:rsid w:val="00C4590D"/>
    <w:rsid w:val="00C64147"/>
    <w:rsid w:val="00C81F94"/>
    <w:rsid w:val="00C849BB"/>
    <w:rsid w:val="00C860C5"/>
    <w:rsid w:val="00C96274"/>
    <w:rsid w:val="00CA3539"/>
    <w:rsid w:val="00CA3D14"/>
    <w:rsid w:val="00CA5965"/>
    <w:rsid w:val="00CA60E9"/>
    <w:rsid w:val="00CA77B4"/>
    <w:rsid w:val="00CB1020"/>
    <w:rsid w:val="00CB32C5"/>
    <w:rsid w:val="00CC735F"/>
    <w:rsid w:val="00CE0E70"/>
    <w:rsid w:val="00CE4944"/>
    <w:rsid w:val="00CE749B"/>
    <w:rsid w:val="00CF3D8C"/>
    <w:rsid w:val="00CF61E0"/>
    <w:rsid w:val="00CF6405"/>
    <w:rsid w:val="00CF6D64"/>
    <w:rsid w:val="00D10593"/>
    <w:rsid w:val="00D10EBD"/>
    <w:rsid w:val="00D166B2"/>
    <w:rsid w:val="00D203BD"/>
    <w:rsid w:val="00D51CBB"/>
    <w:rsid w:val="00D523E7"/>
    <w:rsid w:val="00D54387"/>
    <w:rsid w:val="00D84361"/>
    <w:rsid w:val="00D847A2"/>
    <w:rsid w:val="00D847BB"/>
    <w:rsid w:val="00D84B61"/>
    <w:rsid w:val="00D877AA"/>
    <w:rsid w:val="00D96010"/>
    <w:rsid w:val="00DA0CF2"/>
    <w:rsid w:val="00DA3D06"/>
    <w:rsid w:val="00DA5BD5"/>
    <w:rsid w:val="00DB3203"/>
    <w:rsid w:val="00DB781D"/>
    <w:rsid w:val="00DC24DD"/>
    <w:rsid w:val="00DC2C0B"/>
    <w:rsid w:val="00DC5771"/>
    <w:rsid w:val="00DD3933"/>
    <w:rsid w:val="00DD4EE7"/>
    <w:rsid w:val="00DF053F"/>
    <w:rsid w:val="00DF3446"/>
    <w:rsid w:val="00DF70E4"/>
    <w:rsid w:val="00E1682D"/>
    <w:rsid w:val="00E16FB4"/>
    <w:rsid w:val="00E279EF"/>
    <w:rsid w:val="00E43EF4"/>
    <w:rsid w:val="00E54063"/>
    <w:rsid w:val="00E720C9"/>
    <w:rsid w:val="00E73A55"/>
    <w:rsid w:val="00E74DEA"/>
    <w:rsid w:val="00E81E0D"/>
    <w:rsid w:val="00E84D58"/>
    <w:rsid w:val="00E855FC"/>
    <w:rsid w:val="00E90A69"/>
    <w:rsid w:val="00E90D4F"/>
    <w:rsid w:val="00E90E37"/>
    <w:rsid w:val="00E91F19"/>
    <w:rsid w:val="00E96A83"/>
    <w:rsid w:val="00EA3304"/>
    <w:rsid w:val="00EA75FA"/>
    <w:rsid w:val="00EB346E"/>
    <w:rsid w:val="00EB4C82"/>
    <w:rsid w:val="00EC0268"/>
    <w:rsid w:val="00EC77FF"/>
    <w:rsid w:val="00ED0586"/>
    <w:rsid w:val="00ED40F2"/>
    <w:rsid w:val="00ED7AFC"/>
    <w:rsid w:val="00EE3E4F"/>
    <w:rsid w:val="00EE50FC"/>
    <w:rsid w:val="00EF3A27"/>
    <w:rsid w:val="00EF62F9"/>
    <w:rsid w:val="00EF749D"/>
    <w:rsid w:val="00F00233"/>
    <w:rsid w:val="00F119F3"/>
    <w:rsid w:val="00F16792"/>
    <w:rsid w:val="00F16E2F"/>
    <w:rsid w:val="00F354EC"/>
    <w:rsid w:val="00F4292F"/>
    <w:rsid w:val="00F527B2"/>
    <w:rsid w:val="00F55C52"/>
    <w:rsid w:val="00F62EF1"/>
    <w:rsid w:val="00F658C6"/>
    <w:rsid w:val="00F72106"/>
    <w:rsid w:val="00F749BB"/>
    <w:rsid w:val="00F82CAC"/>
    <w:rsid w:val="00F85E82"/>
    <w:rsid w:val="00F87B98"/>
    <w:rsid w:val="00F95849"/>
    <w:rsid w:val="00FA7B41"/>
    <w:rsid w:val="00FB05C5"/>
    <w:rsid w:val="00FC1280"/>
    <w:rsid w:val="00FC1706"/>
    <w:rsid w:val="00FC50A4"/>
    <w:rsid w:val="00FD04C0"/>
    <w:rsid w:val="00FD61DB"/>
    <w:rsid w:val="00FE47E9"/>
    <w:rsid w:val="00FF17D5"/>
    <w:rsid w:val="00FF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3CF8A"/>
  <w15:docId w15:val="{2AB5358A-C479-45FD-8325-437306F02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AF7497"/>
  </w:style>
  <w:style w:type="paragraph" w:styleId="berschrift1">
    <w:name w:val="heading 1"/>
    <w:basedOn w:val="WSnormal"/>
    <w:link w:val="berschrift1Zchn"/>
    <w:uiPriority w:val="1"/>
    <w:qFormat/>
    <w:rsid w:val="008B3806"/>
    <w:pPr>
      <w:keepNext/>
      <w:keepLines/>
      <w:spacing w:before="240" w:after="0"/>
      <w:outlineLvl w:val="0"/>
    </w:pPr>
    <w:rPr>
      <w:rFonts w:ascii="Roboto" w:eastAsiaTheme="majorEastAsia" w:hAnsi="Roboto" w:cstheme="majorBidi"/>
      <w:color w:val="04A29A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2"/>
    <w:unhideWhenUsed/>
    <w:qFormat/>
    <w:rsid w:val="002D53E7"/>
    <w:pPr>
      <w:keepNext/>
      <w:keepLines/>
      <w:spacing w:before="40" w:after="0"/>
      <w:outlineLvl w:val="1"/>
    </w:pPr>
    <w:rPr>
      <w:rFonts w:ascii="Roboto" w:eastAsiaTheme="majorEastAsia" w:hAnsi="Roboto" w:cstheme="majorBidi"/>
      <w:color w:val="04A29A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3"/>
    <w:unhideWhenUsed/>
    <w:qFormat/>
    <w:rsid w:val="002D53E7"/>
    <w:pPr>
      <w:keepNext/>
      <w:keepLines/>
      <w:spacing w:before="40" w:after="0"/>
      <w:outlineLvl w:val="2"/>
    </w:pPr>
    <w:rPr>
      <w:rFonts w:ascii="Roboto" w:eastAsiaTheme="majorEastAsia" w:hAnsi="Roboto" w:cstheme="majorBidi"/>
      <w:color w:val="04A29A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2D53E7"/>
    <w:pPr>
      <w:keepNext/>
      <w:keepLines/>
      <w:spacing w:before="40" w:after="0"/>
      <w:outlineLvl w:val="3"/>
    </w:pPr>
    <w:rPr>
      <w:rFonts w:ascii="Roboto" w:eastAsiaTheme="majorEastAsia" w:hAnsi="Roboto" w:cstheme="majorBidi"/>
      <w:i/>
      <w:iCs/>
      <w:color w:val="04A29A"/>
      <w:sz w:val="20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874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874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qFormat/>
    <w:rsid w:val="007A673E"/>
    <w:pPr>
      <w:spacing w:before="240" w:after="60" w:line="360" w:lineRule="auto"/>
      <w:ind w:left="-240" w:firstLine="240"/>
      <w:outlineLvl w:val="6"/>
    </w:pPr>
    <w:rPr>
      <w:rFonts w:ascii="Times New Roman" w:eastAsiaTheme="minorEastAsia" w:hAnsi="Times New Roman"/>
      <w:sz w:val="24"/>
      <w:lang w:val="en-US"/>
    </w:rPr>
  </w:style>
  <w:style w:type="paragraph" w:styleId="berschrift8">
    <w:name w:val="heading 8"/>
    <w:basedOn w:val="Standard"/>
    <w:next w:val="Standard"/>
    <w:link w:val="berschrift8Zchn"/>
    <w:semiHidden/>
    <w:qFormat/>
    <w:rsid w:val="007A673E"/>
    <w:pPr>
      <w:spacing w:before="240" w:after="60" w:line="360" w:lineRule="auto"/>
      <w:ind w:left="-96" w:firstLine="96"/>
      <w:outlineLvl w:val="7"/>
    </w:pPr>
    <w:rPr>
      <w:rFonts w:ascii="Times New Roman" w:eastAsiaTheme="minorEastAsia" w:hAnsi="Times New Roman"/>
      <w:i/>
      <w:iCs/>
      <w:sz w:val="24"/>
      <w:lang w:val="en-US"/>
    </w:rPr>
  </w:style>
  <w:style w:type="paragraph" w:styleId="berschrift9">
    <w:name w:val="heading 9"/>
    <w:aliases w:val="SCHEDULE"/>
    <w:basedOn w:val="Standard"/>
    <w:next w:val="Standard"/>
    <w:link w:val="berschrift9Zchn"/>
    <w:uiPriority w:val="4"/>
    <w:unhideWhenUsed/>
    <w:qFormat/>
    <w:rsid w:val="00874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4CC8"/>
  </w:style>
  <w:style w:type="paragraph" w:styleId="Fuzeile">
    <w:name w:val="footer"/>
    <w:basedOn w:val="Standard"/>
    <w:link w:val="FuzeileZchn"/>
    <w:uiPriority w:val="99"/>
    <w:unhideWhenUsed/>
    <w:rsid w:val="00B3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4CC8"/>
  </w:style>
  <w:style w:type="character" w:styleId="IntensiveHervorhebung">
    <w:name w:val="Intense Emphasis"/>
    <w:basedOn w:val="Absatz-Standardschriftart"/>
    <w:uiPriority w:val="21"/>
    <w:qFormat/>
    <w:rsid w:val="002D53E7"/>
    <w:rPr>
      <w:i/>
      <w:iCs/>
      <w:color w:val="04A29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B3806"/>
    <w:rPr>
      <w:rFonts w:ascii="Roboto" w:eastAsiaTheme="majorEastAsia" w:hAnsi="Roboto" w:cstheme="majorBidi"/>
      <w:color w:val="04A29A"/>
      <w:sz w:val="28"/>
      <w:szCs w:val="32"/>
    </w:rPr>
  </w:style>
  <w:style w:type="character" w:styleId="Hervorhebung">
    <w:name w:val="Emphasis"/>
    <w:basedOn w:val="Absatz-Standardschriftart"/>
    <w:uiPriority w:val="20"/>
    <w:qFormat/>
    <w:rsid w:val="008B3806"/>
    <w:rPr>
      <w:i/>
      <w:iCs/>
    </w:rPr>
  </w:style>
  <w:style w:type="character" w:styleId="SchwacheHervorhebung">
    <w:name w:val="Subtle Emphasis"/>
    <w:basedOn w:val="Absatz-Standardschriftart"/>
    <w:uiPriority w:val="19"/>
    <w:qFormat/>
    <w:rsid w:val="002D53E7"/>
    <w:rPr>
      <w:rFonts w:ascii="Roboto" w:hAnsi="Roboto"/>
      <w:i/>
      <w:iCs/>
      <w:color w:val="404040" w:themeColor="text1" w:themeTint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D53E7"/>
    <w:pPr>
      <w:numPr>
        <w:ilvl w:val="1"/>
      </w:numPr>
      <w:spacing w:after="160"/>
    </w:pPr>
    <w:rPr>
      <w:rFonts w:ascii="Roboto" w:eastAsiaTheme="minorEastAsia" w:hAnsi="Roboto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D53E7"/>
    <w:rPr>
      <w:rFonts w:ascii="Roboto" w:eastAsiaTheme="minorEastAsia" w:hAnsi="Roboto"/>
      <w:color w:val="5A5A5A" w:themeColor="text1" w:themeTint="A5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D53E7"/>
    <w:pPr>
      <w:spacing w:after="0" w:line="240" w:lineRule="auto"/>
      <w:contextualSpacing/>
    </w:pPr>
    <w:rPr>
      <w:rFonts w:ascii="Roboto" w:eastAsiaTheme="majorEastAsia" w:hAnsi="Roboto" w:cstheme="majorBidi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53E7"/>
    <w:rPr>
      <w:rFonts w:ascii="Roboto" w:eastAsiaTheme="majorEastAsia" w:hAnsi="Roboto" w:cstheme="majorBidi"/>
      <w:spacing w:val="-10"/>
      <w:kern w:val="28"/>
      <w:sz w:val="4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D53E7"/>
    <w:rPr>
      <w:rFonts w:ascii="Roboto" w:eastAsiaTheme="majorEastAsia" w:hAnsi="Roboto" w:cstheme="majorBidi"/>
      <w:color w:val="04A29A"/>
      <w:sz w:val="24"/>
      <w:szCs w:val="26"/>
    </w:rPr>
  </w:style>
  <w:style w:type="paragraph" w:styleId="KeinLeerraum">
    <w:name w:val="No Spacing"/>
    <w:uiPriority w:val="1"/>
    <w:qFormat/>
    <w:rsid w:val="008B3806"/>
    <w:pPr>
      <w:spacing w:after="0" w:line="240" w:lineRule="auto"/>
    </w:pPr>
    <w:rPr>
      <w:rFonts w:ascii="Roboto" w:hAnsi="Roboto"/>
      <w:sz w:val="20"/>
    </w:rPr>
  </w:style>
  <w:style w:type="character" w:styleId="Fett">
    <w:name w:val="Strong"/>
    <w:basedOn w:val="Absatz-Standardschriftart"/>
    <w:uiPriority w:val="22"/>
    <w:qFormat/>
    <w:rsid w:val="008B3806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2D53E7"/>
    <w:pPr>
      <w:spacing w:before="200" w:after="160"/>
      <w:ind w:left="864" w:right="864"/>
      <w:jc w:val="center"/>
    </w:pPr>
    <w:rPr>
      <w:rFonts w:ascii="Roboto" w:hAnsi="Roboto"/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D53E7"/>
    <w:rPr>
      <w:rFonts w:ascii="Roboto" w:hAnsi="Roboto"/>
      <w:i/>
      <w:iCs/>
      <w:color w:val="404040" w:themeColor="text1" w:themeTint="BF"/>
    </w:rPr>
  </w:style>
  <w:style w:type="paragraph" w:customStyle="1" w:styleId="WSnormal">
    <w:name w:val="WS normal"/>
    <w:basedOn w:val="Standard"/>
    <w:link w:val="WSnormalChar"/>
    <w:qFormat/>
    <w:rsid w:val="008B3806"/>
    <w:rPr>
      <w:rFonts w:ascii="Roboto Light" w:hAnsi="Roboto Light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D53E7"/>
    <w:rPr>
      <w:rFonts w:ascii="Roboto" w:eastAsiaTheme="majorEastAsia" w:hAnsi="Roboto" w:cstheme="majorBidi"/>
      <w:color w:val="04A29A"/>
      <w:szCs w:val="24"/>
    </w:rPr>
  </w:style>
  <w:style w:type="character" w:customStyle="1" w:styleId="WSnormalChar">
    <w:name w:val="WS normal Char"/>
    <w:basedOn w:val="Absatz-Standardschriftart"/>
    <w:link w:val="WSnormal"/>
    <w:rsid w:val="008B3806"/>
    <w:rPr>
      <w:rFonts w:ascii="Roboto Light" w:hAnsi="Roboto Light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D53E7"/>
    <w:rPr>
      <w:rFonts w:ascii="Roboto" w:eastAsiaTheme="majorEastAsia" w:hAnsi="Roboto" w:cstheme="majorBidi"/>
      <w:i/>
      <w:iCs/>
      <w:color w:val="04A29A"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D53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Roboto" w:hAnsi="Roboto"/>
      <w:i/>
      <w:iCs/>
      <w:color w:val="04A29A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D53E7"/>
    <w:rPr>
      <w:rFonts w:ascii="Roboto" w:hAnsi="Roboto"/>
      <w:i/>
      <w:iCs/>
      <w:color w:val="04A29A"/>
    </w:rPr>
  </w:style>
  <w:style w:type="character" w:styleId="IntensiverVerweis">
    <w:name w:val="Intense Reference"/>
    <w:basedOn w:val="Absatz-Standardschriftart"/>
    <w:uiPriority w:val="32"/>
    <w:qFormat/>
    <w:rsid w:val="002D53E7"/>
    <w:rPr>
      <w:b/>
      <w:bCs/>
      <w:smallCaps/>
      <w:color w:val="04A29A"/>
      <w:spacing w:val="5"/>
    </w:rPr>
  </w:style>
  <w:style w:type="paragraph" w:styleId="Listenabsatz">
    <w:name w:val="List Paragraph"/>
    <w:basedOn w:val="Standard"/>
    <w:uiPriority w:val="34"/>
    <w:qFormat/>
    <w:rsid w:val="002D53E7"/>
    <w:pPr>
      <w:ind w:left="720"/>
      <w:contextualSpacing/>
    </w:pPr>
    <w:rPr>
      <w:rFonts w:ascii="Roboto" w:hAnsi="Roboto"/>
    </w:rPr>
  </w:style>
  <w:style w:type="table" w:customStyle="1" w:styleId="TableGrid1">
    <w:name w:val="Table Grid1"/>
    <w:basedOn w:val="NormaleTabelle"/>
    <w:next w:val="Tabellenraster"/>
    <w:uiPriority w:val="39"/>
    <w:rsid w:val="00A51406"/>
    <w:pPr>
      <w:spacing w:after="0" w:line="240" w:lineRule="auto"/>
    </w:pPr>
    <w:rPr>
      <w:rFonts w:eastAsia="Times New Roman" w:cs="Times New Roman"/>
      <w:kern w:val="2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A5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uiPriority w:val="99"/>
    <w:semiHidden/>
    <w:unhideWhenUsed/>
    <w:rsid w:val="00BE0A0D"/>
  </w:style>
  <w:style w:type="character" w:customStyle="1" w:styleId="berschrift9Zchn">
    <w:name w:val="Überschrift 9 Zchn"/>
    <w:aliases w:val="SCHEDULE Zchn"/>
    <w:basedOn w:val="Absatz-Standardschriftart"/>
    <w:link w:val="berschrift9"/>
    <w:uiPriority w:val="9"/>
    <w:semiHidden/>
    <w:rsid w:val="008746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ing51">
    <w:name w:val="Heading 51"/>
    <w:basedOn w:val="Standard"/>
    <w:next w:val="berschrift5"/>
    <w:qFormat/>
    <w:rsid w:val="00874695"/>
    <w:pPr>
      <w:spacing w:after="0" w:line="360" w:lineRule="auto"/>
      <w:ind w:left="3600" w:hanging="360"/>
      <w:outlineLvl w:val="4"/>
    </w:pPr>
    <w:rPr>
      <w:rFonts w:ascii="Arial" w:eastAsia="SimSun" w:hAnsi="Arial" w:cs="Arial"/>
      <w:bCs/>
      <w:iCs/>
      <w:sz w:val="20"/>
      <w:szCs w:val="26"/>
      <w:lang w:val="en-US"/>
    </w:rPr>
  </w:style>
  <w:style w:type="paragraph" w:customStyle="1" w:styleId="Heading61">
    <w:name w:val="Heading 61"/>
    <w:basedOn w:val="Standard"/>
    <w:next w:val="berschrift6"/>
    <w:qFormat/>
    <w:rsid w:val="00874695"/>
    <w:pPr>
      <w:spacing w:after="0" w:line="360" w:lineRule="auto"/>
      <w:ind w:left="4320" w:hanging="360"/>
      <w:outlineLvl w:val="5"/>
    </w:pPr>
    <w:rPr>
      <w:rFonts w:ascii="Arial" w:eastAsia="SimSun" w:hAnsi="Arial"/>
      <w:bCs/>
      <w:sz w:val="20"/>
      <w:lang w:val="en-US"/>
    </w:rPr>
  </w:style>
  <w:style w:type="paragraph" w:customStyle="1" w:styleId="Heading71">
    <w:name w:val="Heading 71"/>
    <w:basedOn w:val="Standard"/>
    <w:next w:val="Standard"/>
    <w:semiHidden/>
    <w:qFormat/>
    <w:rsid w:val="00874695"/>
    <w:pPr>
      <w:spacing w:before="240" w:after="60" w:line="360" w:lineRule="auto"/>
      <w:ind w:left="5040" w:hanging="360"/>
      <w:outlineLvl w:val="6"/>
    </w:pPr>
    <w:rPr>
      <w:rFonts w:ascii="Times New Roman" w:eastAsia="SimSun" w:hAnsi="Times New Roman"/>
      <w:sz w:val="24"/>
      <w:lang w:val="en-US"/>
    </w:rPr>
  </w:style>
  <w:style w:type="paragraph" w:customStyle="1" w:styleId="Heading81">
    <w:name w:val="Heading 81"/>
    <w:basedOn w:val="Standard"/>
    <w:next w:val="Standard"/>
    <w:semiHidden/>
    <w:qFormat/>
    <w:rsid w:val="00874695"/>
    <w:pPr>
      <w:spacing w:before="240" w:after="60" w:line="360" w:lineRule="auto"/>
      <w:ind w:left="5760" w:hanging="360"/>
      <w:outlineLvl w:val="7"/>
    </w:pPr>
    <w:rPr>
      <w:rFonts w:ascii="Times New Roman" w:eastAsia="SimSun" w:hAnsi="Times New Roman"/>
      <w:i/>
      <w:iCs/>
      <w:sz w:val="24"/>
      <w:lang w:val="en-US"/>
    </w:rPr>
  </w:style>
  <w:style w:type="character" w:styleId="Kommentarzeichen">
    <w:name w:val="annotation reference"/>
    <w:basedOn w:val="Absatz-Standardschriftart"/>
    <w:semiHidden/>
    <w:unhideWhenUsed/>
    <w:qFormat/>
    <w:rsid w:val="00874695"/>
    <w:rPr>
      <w:sz w:val="16"/>
      <w:szCs w:val="16"/>
      <w:lang w:val="en-GB"/>
    </w:rPr>
  </w:style>
  <w:style w:type="paragraph" w:customStyle="1" w:styleId="CommentText1">
    <w:name w:val="Comment Text1"/>
    <w:basedOn w:val="Standard"/>
    <w:next w:val="Kommentartext"/>
    <w:link w:val="CommentTextChar"/>
    <w:unhideWhenUsed/>
    <w:qFormat/>
    <w:rsid w:val="00874695"/>
    <w:pPr>
      <w:spacing w:after="0" w:line="240" w:lineRule="auto"/>
    </w:pPr>
    <w:rPr>
      <w:rFonts w:eastAsia="SimSun" w:cs="Times New Roman"/>
      <w:lang w:val="en-US" w:eastAsia="zh-CN"/>
    </w:rPr>
  </w:style>
  <w:style w:type="character" w:customStyle="1" w:styleId="CommentTextChar">
    <w:name w:val="Comment Text Char"/>
    <w:basedOn w:val="Absatz-Standardschriftart"/>
    <w:link w:val="CommentText1"/>
    <w:rsid w:val="00874695"/>
    <w:rPr>
      <w:rFonts w:eastAsia="SimSun" w:cs="Times New Roman"/>
      <w:lang w:val="en-US" w:eastAsia="zh-CN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7469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7469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mmentartext">
    <w:name w:val="annotation text"/>
    <w:basedOn w:val="Standard"/>
    <w:link w:val="KommentartextZchn"/>
    <w:unhideWhenUsed/>
    <w:qFormat/>
    <w:rsid w:val="0087469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74695"/>
    <w:rPr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semiHidden/>
    <w:rsid w:val="007A673E"/>
    <w:rPr>
      <w:rFonts w:ascii="Times New Roman" w:eastAsiaTheme="minorEastAsia" w:hAnsi="Times New Roman"/>
      <w:sz w:val="24"/>
      <w:lang w:val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7A673E"/>
    <w:rPr>
      <w:rFonts w:ascii="Times New Roman" w:eastAsiaTheme="minorEastAsia" w:hAnsi="Times New Roman"/>
      <w:i/>
      <w:iCs/>
      <w:sz w:val="24"/>
      <w:lang w:val="en-US"/>
    </w:rPr>
  </w:style>
  <w:style w:type="paragraph" w:customStyle="1" w:styleId="doHEADING">
    <w:name w:val="doHEADING"/>
    <w:basedOn w:val="Standard"/>
    <w:semiHidden/>
    <w:qFormat/>
    <w:rsid w:val="007A673E"/>
    <w:pPr>
      <w:spacing w:after="0" w:line="360" w:lineRule="auto"/>
    </w:pPr>
    <w:rPr>
      <w:rFonts w:ascii="Arial" w:eastAsiaTheme="minorEastAsia" w:hAnsi="Arial"/>
      <w:b/>
      <w:caps/>
      <w:sz w:val="20"/>
      <w:u w:val="single"/>
      <w:lang w:val="en-US" w:eastAsia="zh-CN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7A673E"/>
    <w:pPr>
      <w:tabs>
        <w:tab w:val="left" w:pos="403"/>
        <w:tab w:val="right" w:pos="9117"/>
      </w:tabs>
      <w:spacing w:before="255" w:after="100" w:line="255" w:lineRule="atLeast"/>
    </w:pPr>
    <w:rPr>
      <w:rFonts w:ascii="Arial" w:eastAsiaTheme="minorEastAsia" w:hAnsi="Arial"/>
      <w:caps/>
      <w:sz w:val="20"/>
      <w:lang w:val="en-US" w:eastAsia="zh-CN"/>
    </w:rPr>
  </w:style>
  <w:style w:type="paragraph" w:customStyle="1" w:styleId="HEAD">
    <w:name w:val="HEAD"/>
    <w:basedOn w:val="Standard"/>
    <w:link w:val="HEADChar"/>
    <w:qFormat/>
    <w:rsid w:val="007A673E"/>
    <w:pPr>
      <w:keepNext/>
      <w:spacing w:after="0" w:line="360" w:lineRule="auto"/>
    </w:pPr>
    <w:rPr>
      <w:rFonts w:ascii="Arial" w:eastAsia="Times New Roman" w:hAnsi="Arial" w:cs="Times New Roman"/>
      <w:b/>
      <w:caps/>
      <w:sz w:val="20"/>
      <w:szCs w:val="18"/>
      <w:u w:val="single"/>
      <w:lang w:val="en-US" w:eastAsia="nl-NL"/>
    </w:rPr>
  </w:style>
  <w:style w:type="character" w:customStyle="1" w:styleId="HEADChar">
    <w:name w:val="HEAD Char"/>
    <w:basedOn w:val="Absatz-Standardschriftart"/>
    <w:link w:val="HEAD"/>
    <w:rsid w:val="007A673E"/>
    <w:rPr>
      <w:rFonts w:ascii="Arial" w:eastAsia="Times New Roman" w:hAnsi="Arial" w:cs="Times New Roman"/>
      <w:b/>
      <w:caps/>
      <w:sz w:val="20"/>
      <w:szCs w:val="18"/>
      <w:u w:val="single"/>
      <w:lang w:val="en-US" w:eastAsia="nl-NL"/>
    </w:rPr>
  </w:style>
  <w:style w:type="paragraph" w:customStyle="1" w:styleId="p2">
    <w:name w:val="p2"/>
    <w:basedOn w:val="Standard"/>
    <w:rsid w:val="00241B89"/>
    <w:pPr>
      <w:spacing w:after="0" w:line="150" w:lineRule="atLeast"/>
    </w:pPr>
    <w:rPr>
      <w:rFonts w:ascii="Roboto" w:eastAsia="Times New Roman" w:hAnsi="Roboto" w:cs="Times New Roman"/>
      <w:color w:val="011278"/>
      <w:sz w:val="17"/>
      <w:szCs w:val="17"/>
      <w:lang w:eastAsia="de-DE"/>
    </w:rPr>
  </w:style>
  <w:style w:type="character" w:styleId="Hyperlink">
    <w:name w:val="Hyperlink"/>
    <w:basedOn w:val="Absatz-Standardschriftart"/>
    <w:uiPriority w:val="99"/>
    <w:unhideWhenUsed/>
    <w:rsid w:val="002B7D9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7D9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9F3701"/>
    <w:pPr>
      <w:spacing w:before="100" w:beforeAutospacing="1" w:after="100" w:afterAutospacing="1" w:line="240" w:lineRule="auto"/>
    </w:pPr>
    <w:rPr>
      <w:rFonts w:ascii="Calibri" w:hAnsi="Calibri" w:cs="Calibri"/>
      <w:lang/>
    </w:rPr>
  </w:style>
  <w:style w:type="paragraph" w:customStyle="1" w:styleId="paragraph">
    <w:name w:val="paragraph"/>
    <w:basedOn w:val="Standard"/>
    <w:rsid w:val="00CF6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normaltextrun">
    <w:name w:val="normaltextrun"/>
    <w:basedOn w:val="Absatz-Standardschriftart"/>
    <w:rsid w:val="00CF61E0"/>
  </w:style>
  <w:style w:type="character" w:customStyle="1" w:styleId="eop">
    <w:name w:val="eop"/>
    <w:basedOn w:val="Absatz-Standardschriftart"/>
    <w:rsid w:val="00CF61E0"/>
  </w:style>
  <w:style w:type="character" w:customStyle="1" w:styleId="scxw7579390">
    <w:name w:val="scxw7579390"/>
    <w:basedOn w:val="Absatz-Standardschriftart"/>
    <w:rsid w:val="00CF6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6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5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8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obs@wettermanufaktur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ed\Downloads\Briefvorlage-WS_Blanko_2023%20(2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Briefvorlage-WS_Blanko_2023 (2)</Template>
  <TotalTime>0</TotalTime>
  <Pages>2</Pages>
  <Words>409</Words>
  <Characters>2578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de Vries</dc:creator>
  <cp:lastModifiedBy>Anna-Lena Swager</cp:lastModifiedBy>
  <cp:revision>2</cp:revision>
  <cp:lastPrinted>2024-03-04T10:10:00Z</cp:lastPrinted>
  <dcterms:created xsi:type="dcterms:W3CDTF">2024-05-08T14:31:00Z</dcterms:created>
  <dcterms:modified xsi:type="dcterms:W3CDTF">2024-05-08T14:31:00Z</dcterms:modified>
</cp:coreProperties>
</file>